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A4917" w14:textId="2616C7EE" w:rsidR="00EC0474" w:rsidRPr="004974B0" w:rsidRDefault="00EC0474" w:rsidP="00EC0474">
      <w:pPr>
        <w:jc w:val="center"/>
        <w:rPr>
          <w:rFonts w:ascii="Manrope" w:hAnsi="Manrope" w:cstheme="minorHAnsi"/>
          <w:b/>
          <w:sz w:val="25"/>
          <w:szCs w:val="25"/>
        </w:rPr>
      </w:pPr>
      <w:r w:rsidRPr="004974B0">
        <w:rPr>
          <w:rFonts w:ascii="Manrope" w:hAnsi="Manrope" w:cstheme="minorHAnsi"/>
          <w:b/>
          <w:sz w:val="25"/>
          <w:szCs w:val="25"/>
        </w:rPr>
        <w:t>Instructions: Expression of Interest (Stage 1) for 2025 Cure Cancer Early Career Researcher Grants</w:t>
      </w:r>
    </w:p>
    <w:p w14:paraId="3582C282" w14:textId="77777777" w:rsidR="00EC0474" w:rsidRPr="004974B0" w:rsidRDefault="00EC0474" w:rsidP="00EC0474">
      <w:pPr>
        <w:rPr>
          <w:rFonts w:ascii="Manrope" w:hAnsi="Manrope" w:cstheme="minorHAnsi"/>
          <w:b/>
        </w:rPr>
      </w:pPr>
    </w:p>
    <w:p w14:paraId="746CD62E" w14:textId="77777777" w:rsidR="00EC0474" w:rsidRPr="002F53AB" w:rsidRDefault="00EC0474" w:rsidP="00EC0474">
      <w:pPr>
        <w:jc w:val="center"/>
        <w:rPr>
          <w:rFonts w:ascii="Manrope" w:hAnsi="Manrope" w:cstheme="minorHAnsi"/>
          <w:b/>
        </w:rPr>
      </w:pPr>
      <w:r w:rsidRPr="002F53AB">
        <w:rPr>
          <w:rFonts w:ascii="Manrope" w:hAnsi="Manrope" w:cstheme="minorHAnsi"/>
          <w:b/>
        </w:rPr>
        <w:t>PLEASE DELETE THIS PAGE BEFORE SUBMISSION</w:t>
      </w:r>
    </w:p>
    <w:p w14:paraId="0E61A491" w14:textId="77777777" w:rsidR="00EC0474" w:rsidRPr="007A673B" w:rsidRDefault="00EC0474" w:rsidP="00EC0474">
      <w:pPr>
        <w:rPr>
          <w:rFonts w:ascii="Manrope" w:hAnsi="Manrope" w:cstheme="minorHAnsi"/>
          <w:b/>
        </w:rPr>
      </w:pPr>
    </w:p>
    <w:p w14:paraId="52F2F9E9" w14:textId="44C289EB" w:rsidR="00EC0474" w:rsidRPr="007A673B" w:rsidRDefault="00EC0474" w:rsidP="00EC0474">
      <w:pPr>
        <w:pStyle w:val="ListParagraph"/>
        <w:numPr>
          <w:ilvl w:val="0"/>
          <w:numId w:val="9"/>
        </w:numPr>
        <w:spacing w:after="0" w:line="288" w:lineRule="auto"/>
        <w:rPr>
          <w:rFonts w:ascii="Manrope" w:hAnsi="Manrope" w:cstheme="minorHAnsi"/>
        </w:rPr>
      </w:pPr>
      <w:r w:rsidRPr="007A673B">
        <w:rPr>
          <w:rFonts w:ascii="Manrope" w:hAnsi="Manrope" w:cstheme="minorHAnsi"/>
        </w:rPr>
        <w:t xml:space="preserve">Applicants are required to complete all sections of the EOI and submit by </w:t>
      </w:r>
      <w:r w:rsidRPr="007A673B">
        <w:rPr>
          <w:rFonts w:ascii="Manrope" w:hAnsi="Manrope" w:cstheme="minorHAnsi"/>
          <w:b/>
        </w:rPr>
        <w:t>5pm AEST</w:t>
      </w:r>
      <w:r w:rsidRPr="007A673B">
        <w:rPr>
          <w:rFonts w:ascii="Manrope" w:hAnsi="Manrope" w:cstheme="minorHAnsi"/>
        </w:rPr>
        <w:t xml:space="preserve"> on </w:t>
      </w:r>
      <w:r w:rsidR="00735350" w:rsidRPr="007A673B">
        <w:rPr>
          <w:rFonts w:ascii="Manrope" w:hAnsi="Manrope" w:cstheme="minorHAnsi"/>
          <w:b/>
        </w:rPr>
        <w:t>5</w:t>
      </w:r>
      <w:r w:rsidR="00735350" w:rsidRPr="007A673B">
        <w:rPr>
          <w:rFonts w:ascii="Manrope" w:hAnsi="Manrope" w:cstheme="minorHAnsi"/>
          <w:b/>
          <w:vertAlign w:val="superscript"/>
        </w:rPr>
        <w:t>th</w:t>
      </w:r>
      <w:r w:rsidR="00735350" w:rsidRPr="007A673B">
        <w:rPr>
          <w:rFonts w:ascii="Manrope" w:hAnsi="Manrope" w:cstheme="minorHAnsi"/>
          <w:b/>
        </w:rPr>
        <w:t xml:space="preserve"> April 2024</w:t>
      </w:r>
      <w:r w:rsidRPr="007A673B">
        <w:rPr>
          <w:rFonts w:ascii="Manrope" w:hAnsi="Manrope" w:cstheme="minorHAnsi"/>
          <w:b/>
        </w:rPr>
        <w:t xml:space="preserve">. </w:t>
      </w:r>
      <w:r w:rsidRPr="007A673B">
        <w:rPr>
          <w:rFonts w:ascii="Manrope" w:hAnsi="Manrope" w:cstheme="minorHAnsi"/>
        </w:rPr>
        <w:t>EOIs that do not meet the guidelines, are incomplete or submitted after the deadline will not be forwarded to the Cure Cancer Grant Review Panel for assessment.</w:t>
      </w:r>
    </w:p>
    <w:p w14:paraId="4E6A3211" w14:textId="77777777" w:rsidR="00EC0474" w:rsidRPr="007A673B" w:rsidRDefault="00EC0474" w:rsidP="00EC0474">
      <w:pPr>
        <w:pStyle w:val="ListParagraph"/>
        <w:spacing w:line="288" w:lineRule="auto"/>
        <w:ind w:left="360"/>
        <w:rPr>
          <w:rFonts w:ascii="Manrope" w:hAnsi="Manrope" w:cstheme="minorHAnsi"/>
        </w:rPr>
      </w:pPr>
    </w:p>
    <w:p w14:paraId="5B0F8885" w14:textId="77777777" w:rsidR="00EC0474" w:rsidRPr="007A673B" w:rsidRDefault="00EC0474" w:rsidP="00EC0474">
      <w:pPr>
        <w:pStyle w:val="ListParagraph"/>
        <w:numPr>
          <w:ilvl w:val="0"/>
          <w:numId w:val="9"/>
        </w:numPr>
        <w:spacing w:after="0" w:line="288" w:lineRule="auto"/>
        <w:rPr>
          <w:rFonts w:ascii="Manrope" w:hAnsi="Manrope" w:cstheme="minorHAnsi"/>
        </w:rPr>
      </w:pPr>
      <w:r w:rsidRPr="007A673B">
        <w:rPr>
          <w:rFonts w:ascii="Manrope" w:hAnsi="Manrope" w:cstheme="minorHAnsi"/>
        </w:rPr>
        <w:t>When completing the application, applicants should take into consideration that reviewers may not have expertise in the specific field of the proposed research. Be cautious of overuse of field specific acronyms, jargon and assumed knowledge.</w:t>
      </w:r>
    </w:p>
    <w:p w14:paraId="7DF5480E" w14:textId="77777777" w:rsidR="00EC0474" w:rsidRPr="007A673B" w:rsidRDefault="00EC0474" w:rsidP="00EC0474">
      <w:pPr>
        <w:pStyle w:val="ListParagraph"/>
        <w:rPr>
          <w:rFonts w:ascii="Manrope" w:hAnsi="Manrope" w:cstheme="minorHAnsi"/>
        </w:rPr>
      </w:pPr>
    </w:p>
    <w:p w14:paraId="45DA36F3" w14:textId="262D9A8B" w:rsidR="00EC0474" w:rsidRPr="007A673B" w:rsidRDefault="00EC0474" w:rsidP="00EC0474">
      <w:pPr>
        <w:pStyle w:val="ListParagraph"/>
        <w:numPr>
          <w:ilvl w:val="0"/>
          <w:numId w:val="9"/>
        </w:numPr>
        <w:spacing w:after="0" w:line="288" w:lineRule="auto"/>
        <w:rPr>
          <w:rFonts w:ascii="Manrope" w:hAnsi="Manrope" w:cstheme="minorHAnsi"/>
        </w:rPr>
      </w:pPr>
      <w:r w:rsidRPr="007A673B">
        <w:rPr>
          <w:rFonts w:ascii="Manrope" w:hAnsi="Manrope" w:cstheme="minorHAnsi"/>
        </w:rPr>
        <w:t xml:space="preserve">Applications should be </w:t>
      </w:r>
      <w:r w:rsidR="004D23AC" w:rsidRPr="007A673B">
        <w:rPr>
          <w:rFonts w:ascii="Manrope" w:hAnsi="Manrope" w:cstheme="minorHAnsi"/>
        </w:rPr>
        <w:t>self-contained</w:t>
      </w:r>
      <w:r w:rsidRPr="007A673B">
        <w:rPr>
          <w:rFonts w:ascii="Manrope" w:hAnsi="Manrope" w:cstheme="minorHAnsi"/>
        </w:rPr>
        <w:t xml:space="preserve">. It is the applicant’s responsibility to provide sufficient information and justification in their application for the Grant Review Panel to make a competitive assessment in accordance with the scoring matrix. </w:t>
      </w:r>
    </w:p>
    <w:p w14:paraId="5F7AD77A" w14:textId="77777777" w:rsidR="00EC0474" w:rsidRPr="007A673B" w:rsidRDefault="00EC0474" w:rsidP="00EC0474">
      <w:pPr>
        <w:spacing w:line="288" w:lineRule="auto"/>
        <w:rPr>
          <w:rFonts w:ascii="Manrope" w:hAnsi="Manrope" w:cstheme="minorHAnsi"/>
        </w:rPr>
      </w:pPr>
    </w:p>
    <w:p w14:paraId="06A93CF0" w14:textId="77777777" w:rsidR="00EC0474" w:rsidRPr="007A673B" w:rsidRDefault="00EC0474" w:rsidP="00EC0474">
      <w:pPr>
        <w:pStyle w:val="ListParagraph"/>
        <w:numPr>
          <w:ilvl w:val="0"/>
          <w:numId w:val="9"/>
        </w:numPr>
        <w:spacing w:after="0" w:line="288" w:lineRule="auto"/>
        <w:rPr>
          <w:rFonts w:ascii="Manrope" w:hAnsi="Manrope" w:cstheme="minorHAnsi"/>
        </w:rPr>
      </w:pPr>
      <w:r w:rsidRPr="007A673B">
        <w:rPr>
          <w:rFonts w:ascii="Manrope" w:hAnsi="Manrope" w:cstheme="minorHAnsi"/>
        </w:rPr>
        <w:t>EOIs will be reviewed for completeness, adherence to funding guidelines and assessed against the following criteria:</w:t>
      </w:r>
    </w:p>
    <w:p w14:paraId="25937FF5" w14:textId="77777777" w:rsidR="00EC0474" w:rsidRPr="007A673B" w:rsidRDefault="00EC0474" w:rsidP="00EC0474">
      <w:pPr>
        <w:spacing w:line="288" w:lineRule="auto"/>
        <w:rPr>
          <w:rFonts w:ascii="Manrope" w:hAnsi="Manrope" w:cstheme="minorHAnsi"/>
        </w:rPr>
      </w:pPr>
    </w:p>
    <w:p w14:paraId="26A09965" w14:textId="77777777" w:rsidR="00EC0474" w:rsidRPr="007A673B" w:rsidRDefault="00EC0474" w:rsidP="000E46FA">
      <w:pPr>
        <w:pStyle w:val="ListParagraph"/>
        <w:numPr>
          <w:ilvl w:val="0"/>
          <w:numId w:val="12"/>
        </w:numPr>
        <w:spacing w:line="288" w:lineRule="auto"/>
        <w:rPr>
          <w:rFonts w:ascii="Manrope" w:hAnsi="Manrope" w:cstheme="minorHAnsi"/>
        </w:rPr>
      </w:pPr>
      <w:r w:rsidRPr="007A673B">
        <w:rPr>
          <w:rFonts w:ascii="Manrope" w:hAnsi="Manrope" w:cs="Arial"/>
          <w:b/>
        </w:rPr>
        <w:t>Feasibility of the proposed project</w:t>
      </w:r>
      <w:r w:rsidRPr="007A673B">
        <w:rPr>
          <w:rFonts w:ascii="Manrope" w:hAnsi="Manrope" w:cstheme="minorHAnsi"/>
        </w:rPr>
        <w:t xml:space="preserve"> </w:t>
      </w:r>
      <w:r w:rsidRPr="007A673B">
        <w:rPr>
          <w:rFonts w:ascii="Manrope" w:hAnsi="Manrope" w:cstheme="minorHAnsi"/>
          <w:b/>
        </w:rPr>
        <w:t>(20% weight):</w:t>
      </w:r>
      <w:r w:rsidRPr="007A673B">
        <w:rPr>
          <w:rFonts w:ascii="Manrope" w:hAnsi="Manrope" w:cstheme="minorHAnsi"/>
        </w:rPr>
        <w:t xml:space="preserve"> Are the aims achievable and realistic within the available project timeframe and budget? </w:t>
      </w:r>
    </w:p>
    <w:p w14:paraId="7A2984CA" w14:textId="77777777" w:rsidR="00EC0474" w:rsidRPr="007A673B" w:rsidRDefault="00EC0474" w:rsidP="000E46FA">
      <w:pPr>
        <w:pStyle w:val="ListParagraph"/>
        <w:spacing w:line="288" w:lineRule="auto"/>
        <w:rPr>
          <w:rFonts w:ascii="Manrope" w:hAnsi="Manrope" w:cstheme="minorHAnsi"/>
        </w:rPr>
      </w:pPr>
    </w:p>
    <w:p w14:paraId="25D83611" w14:textId="77777777" w:rsidR="00EC0474" w:rsidRPr="007A673B" w:rsidRDefault="00EC0474" w:rsidP="000E46FA">
      <w:pPr>
        <w:pStyle w:val="ListParagraph"/>
        <w:numPr>
          <w:ilvl w:val="0"/>
          <w:numId w:val="12"/>
        </w:numPr>
        <w:spacing w:line="288" w:lineRule="auto"/>
        <w:rPr>
          <w:rFonts w:ascii="Manrope" w:hAnsi="Manrope" w:cstheme="minorHAnsi"/>
        </w:rPr>
      </w:pPr>
      <w:r w:rsidRPr="007A673B">
        <w:rPr>
          <w:rFonts w:ascii="Manrope" w:hAnsi="Manrope" w:cs="Arial"/>
          <w:b/>
        </w:rPr>
        <w:t>Scientific merit (</w:t>
      </w:r>
      <w:r w:rsidRPr="007A673B">
        <w:rPr>
          <w:rFonts w:ascii="Manrope" w:hAnsi="Manrope" w:cstheme="minorHAnsi"/>
          <w:b/>
        </w:rPr>
        <w:t>35% weight)</w:t>
      </w:r>
      <w:r w:rsidRPr="007A673B">
        <w:rPr>
          <w:rFonts w:ascii="Manrope" w:hAnsi="Manrope" w:cstheme="minorHAnsi"/>
        </w:rPr>
        <w:t>: Is the scientific relevance clear in the project proposal, and the research methodology sound and clearly presented? Does the application make a clear case for the need for the proposed research?</w:t>
      </w:r>
    </w:p>
    <w:p w14:paraId="729EE73D" w14:textId="77777777" w:rsidR="00EC0474" w:rsidRPr="007A673B" w:rsidRDefault="00EC0474" w:rsidP="000E46FA">
      <w:pPr>
        <w:pStyle w:val="ListParagraph"/>
        <w:spacing w:line="288" w:lineRule="auto"/>
        <w:rPr>
          <w:rFonts w:ascii="Manrope" w:hAnsi="Manrope" w:cstheme="minorHAnsi"/>
        </w:rPr>
      </w:pPr>
    </w:p>
    <w:p w14:paraId="551A10C9" w14:textId="77777777" w:rsidR="00EC0474" w:rsidRPr="007A673B" w:rsidRDefault="00EC0474" w:rsidP="000E46FA">
      <w:pPr>
        <w:pStyle w:val="ListParagraph"/>
        <w:numPr>
          <w:ilvl w:val="0"/>
          <w:numId w:val="12"/>
        </w:numPr>
        <w:spacing w:line="288" w:lineRule="auto"/>
        <w:rPr>
          <w:rFonts w:ascii="Manrope" w:hAnsi="Manrope" w:cstheme="minorHAnsi"/>
        </w:rPr>
      </w:pPr>
      <w:r w:rsidRPr="007A673B">
        <w:rPr>
          <w:rFonts w:ascii="Manrope" w:hAnsi="Manrope" w:cs="Arial"/>
          <w:b/>
        </w:rPr>
        <w:t>Track Record and Career development (</w:t>
      </w:r>
      <w:r w:rsidRPr="007A673B">
        <w:rPr>
          <w:rFonts w:ascii="Manrope" w:hAnsi="Manrope" w:cstheme="minorHAnsi"/>
          <w:b/>
        </w:rPr>
        <w:t>35% weight)</w:t>
      </w:r>
      <w:r w:rsidRPr="007A673B">
        <w:rPr>
          <w:rFonts w:ascii="Manrope" w:hAnsi="Manrope" w:cstheme="minorHAnsi"/>
        </w:rPr>
        <w:t>: Note: the track record of the Chief Investigator will be assessed relative to opportunity.</w:t>
      </w:r>
    </w:p>
    <w:p w14:paraId="6402D226" w14:textId="77777777" w:rsidR="00EC0474" w:rsidRPr="007A673B" w:rsidRDefault="00EC0474" w:rsidP="000E46FA">
      <w:pPr>
        <w:pStyle w:val="ListParagraph"/>
        <w:spacing w:line="288" w:lineRule="auto"/>
        <w:rPr>
          <w:rFonts w:ascii="Manrope" w:hAnsi="Manrope" w:cstheme="minorHAnsi"/>
        </w:rPr>
      </w:pPr>
    </w:p>
    <w:p w14:paraId="5B44E18E" w14:textId="77777777" w:rsidR="00EC0474" w:rsidRPr="007A673B" w:rsidRDefault="00EC0474" w:rsidP="000E46FA">
      <w:pPr>
        <w:pStyle w:val="ListParagraph"/>
        <w:numPr>
          <w:ilvl w:val="0"/>
          <w:numId w:val="12"/>
        </w:numPr>
        <w:spacing w:line="288" w:lineRule="auto"/>
        <w:rPr>
          <w:rFonts w:ascii="Manrope" w:hAnsi="Manrope" w:cstheme="minorHAnsi"/>
        </w:rPr>
      </w:pPr>
      <w:r w:rsidRPr="007A673B">
        <w:rPr>
          <w:rFonts w:ascii="Manrope" w:hAnsi="Manrope" w:cs="Arial"/>
          <w:b/>
        </w:rPr>
        <w:t>Consumer involvement</w:t>
      </w:r>
      <w:r w:rsidRPr="007A673B">
        <w:rPr>
          <w:rFonts w:ascii="Manrope" w:hAnsi="Manrope" w:cstheme="minorHAnsi"/>
        </w:rPr>
        <w:t xml:space="preserve"> </w:t>
      </w:r>
      <w:r w:rsidRPr="007A673B">
        <w:rPr>
          <w:rFonts w:ascii="Manrope" w:hAnsi="Manrope" w:cstheme="minorHAnsi"/>
          <w:b/>
        </w:rPr>
        <w:t>(10% weight)</w:t>
      </w:r>
      <w:r w:rsidRPr="007A673B">
        <w:rPr>
          <w:rFonts w:ascii="Manrope" w:hAnsi="Manrope" w:cstheme="minorHAnsi"/>
        </w:rPr>
        <w:t xml:space="preserve">: Have consumers been involved in developing the proposal and is it clear how they will be involved in the project if funded? Note: the level and type of consumer involvement appropriate for each project will vary depending on the nature of the project. </w:t>
      </w:r>
    </w:p>
    <w:p w14:paraId="7C8DF80C" w14:textId="77777777" w:rsidR="00EC0474" w:rsidRPr="007A673B" w:rsidRDefault="00EC0474" w:rsidP="00EC0474">
      <w:pPr>
        <w:spacing w:line="288" w:lineRule="auto"/>
        <w:rPr>
          <w:rFonts w:ascii="Manrope" w:hAnsi="Manrope" w:cstheme="minorHAnsi"/>
        </w:rPr>
      </w:pPr>
    </w:p>
    <w:p w14:paraId="6D71E10A" w14:textId="2FCACE73" w:rsidR="00EC0474" w:rsidRPr="007A673B" w:rsidRDefault="00EC0474" w:rsidP="00EC0474">
      <w:pPr>
        <w:pStyle w:val="ListParagraph"/>
        <w:numPr>
          <w:ilvl w:val="0"/>
          <w:numId w:val="9"/>
        </w:numPr>
        <w:spacing w:after="0" w:line="288" w:lineRule="auto"/>
        <w:rPr>
          <w:rFonts w:ascii="Manrope" w:hAnsi="Manrope" w:cstheme="minorHAnsi"/>
        </w:rPr>
      </w:pPr>
      <w:r w:rsidRPr="007A673B">
        <w:rPr>
          <w:rFonts w:ascii="Manrope" w:hAnsi="Manrope" w:cstheme="minorHAnsi"/>
        </w:rPr>
        <w:t xml:space="preserve">Before beginning the application </w:t>
      </w:r>
      <w:r w:rsidR="00EA7740" w:rsidRPr="007A673B">
        <w:rPr>
          <w:rFonts w:ascii="Manrope" w:hAnsi="Manrope" w:cstheme="minorHAnsi"/>
        </w:rPr>
        <w:t>process,</w:t>
      </w:r>
      <w:r w:rsidRPr="007A673B">
        <w:rPr>
          <w:rFonts w:ascii="Manrope" w:hAnsi="Manrope" w:cstheme="minorHAnsi"/>
        </w:rPr>
        <w:t xml:space="preserve"> please read the </w:t>
      </w:r>
      <w:hyperlink r:id="rId11" w:history="1">
        <w:r w:rsidRPr="007A673B">
          <w:rPr>
            <w:rStyle w:val="Hyperlink"/>
            <w:rFonts w:ascii="Manrope" w:hAnsi="Manrope" w:cstheme="minorHAnsi"/>
            <w:color w:val="auto"/>
          </w:rPr>
          <w:t>202</w:t>
        </w:r>
        <w:r w:rsidR="004D23AC" w:rsidRPr="007A673B">
          <w:rPr>
            <w:rStyle w:val="Hyperlink"/>
            <w:rFonts w:ascii="Manrope" w:hAnsi="Manrope" w:cstheme="minorHAnsi"/>
            <w:color w:val="auto"/>
          </w:rPr>
          <w:t>5</w:t>
        </w:r>
        <w:r w:rsidRPr="007A673B">
          <w:rPr>
            <w:rStyle w:val="Hyperlink"/>
            <w:rFonts w:ascii="Manrope" w:hAnsi="Manrope" w:cstheme="minorHAnsi"/>
            <w:color w:val="auto"/>
          </w:rPr>
          <w:t xml:space="preserve"> Cure Cancer Research Grants EOI Guidelines</w:t>
        </w:r>
      </w:hyperlink>
      <w:r w:rsidRPr="007A673B">
        <w:rPr>
          <w:rFonts w:ascii="Manrope" w:hAnsi="Manrope" w:cstheme="minorHAnsi"/>
        </w:rPr>
        <w:t xml:space="preserve"> in full. </w:t>
      </w:r>
    </w:p>
    <w:p w14:paraId="29D0825A" w14:textId="77777777" w:rsidR="00EA7740" w:rsidRPr="007A673B" w:rsidRDefault="00EA7740" w:rsidP="004974B0">
      <w:pPr>
        <w:rPr>
          <w:rFonts w:ascii="Manrope" w:hAnsi="Manrope" w:cstheme="minorHAnsi"/>
          <w:b/>
        </w:rPr>
      </w:pPr>
    </w:p>
    <w:p w14:paraId="2ED89E12" w14:textId="2C2530DE" w:rsidR="00EC0474" w:rsidRPr="007A673B" w:rsidRDefault="00EC0474" w:rsidP="004974B0">
      <w:pPr>
        <w:rPr>
          <w:rFonts w:ascii="Manrope" w:hAnsi="Manrope" w:cstheme="minorHAnsi"/>
          <w:b/>
        </w:rPr>
      </w:pPr>
      <w:r w:rsidRPr="007A673B">
        <w:rPr>
          <w:rFonts w:ascii="Manrope" w:hAnsi="Manrope" w:cstheme="minorHAnsi"/>
          <w:b/>
        </w:rPr>
        <w:lastRenderedPageBreak/>
        <w:t>Expression of Interest (Stage 1) for 202</w:t>
      </w:r>
      <w:r w:rsidR="004974B0" w:rsidRPr="007A673B">
        <w:rPr>
          <w:rFonts w:ascii="Manrope" w:hAnsi="Manrope" w:cstheme="minorHAnsi"/>
          <w:b/>
        </w:rPr>
        <w:t>5</w:t>
      </w:r>
      <w:r w:rsidRPr="007A673B">
        <w:rPr>
          <w:rFonts w:ascii="Manrope" w:hAnsi="Manrope" w:cstheme="minorHAnsi"/>
          <w:b/>
        </w:rPr>
        <w:t xml:space="preserve"> Cure Cancer Early Career Researcher Grants</w:t>
      </w:r>
    </w:p>
    <w:p w14:paraId="4734EB2F" w14:textId="77777777" w:rsidR="00EC0474" w:rsidRPr="007A673B" w:rsidRDefault="00EC0474" w:rsidP="00EC0474">
      <w:pPr>
        <w:spacing w:line="288" w:lineRule="auto"/>
        <w:rPr>
          <w:rFonts w:ascii="Manrope" w:hAnsi="Manrope" w:cstheme="minorHAnsi"/>
          <w:b/>
        </w:rPr>
      </w:pPr>
    </w:p>
    <w:p w14:paraId="542F5153" w14:textId="77777777" w:rsidR="00EC0474" w:rsidRPr="007A673B" w:rsidRDefault="00EC0474" w:rsidP="00EC0474">
      <w:pPr>
        <w:spacing w:line="288" w:lineRule="auto"/>
        <w:rPr>
          <w:rFonts w:ascii="Manrope" w:hAnsi="Manrope" w:cstheme="minorHAnsi"/>
          <w:b/>
        </w:rPr>
      </w:pPr>
      <w:r w:rsidRPr="007A673B">
        <w:rPr>
          <w:rFonts w:ascii="Manrope" w:hAnsi="Manrope" w:cstheme="minorHAnsi"/>
          <w:b/>
        </w:rPr>
        <w:t xml:space="preserve">Section A: Chief Investigator </w:t>
      </w:r>
    </w:p>
    <w:p w14:paraId="364FC288" w14:textId="77777777" w:rsidR="00EC0474" w:rsidRPr="007A673B" w:rsidRDefault="00EC0474" w:rsidP="002428AE">
      <w:pPr>
        <w:rPr>
          <w:rFonts w:ascii="Manrope" w:hAnsi="Manrope" w:cstheme="minorHAnsi"/>
          <w:bCs/>
        </w:rPr>
      </w:pPr>
      <w:r w:rsidRPr="007A673B">
        <w:rPr>
          <w:rFonts w:ascii="Manrope" w:hAnsi="Manrope" w:cstheme="minorHAnsi"/>
          <w:b/>
        </w:rPr>
        <w:t>First Name:</w:t>
      </w:r>
      <w:r w:rsidRPr="007A673B">
        <w:rPr>
          <w:rFonts w:ascii="Manrope" w:hAnsi="Manrope" w:cstheme="minorHAnsi"/>
          <w:bCs/>
        </w:rPr>
        <w:t xml:space="preserve"> </w:t>
      </w:r>
      <w:sdt>
        <w:sdtPr>
          <w:rPr>
            <w:rStyle w:val="Arial10"/>
            <w:rFonts w:ascii="Manrope" w:hAnsi="Manrope"/>
            <w:sz w:val="22"/>
          </w:rPr>
          <w:id w:val="-572740020"/>
          <w:placeholder>
            <w:docPart w:val="1AB5FB0265C54680A7D29FEE060A0193"/>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6CEFEF3A" w14:textId="77777777" w:rsidR="002428AE" w:rsidRPr="007A673B" w:rsidRDefault="002428AE" w:rsidP="002428AE">
      <w:pPr>
        <w:rPr>
          <w:rFonts w:ascii="Manrope" w:hAnsi="Manrope" w:cstheme="minorHAnsi"/>
          <w:b/>
        </w:rPr>
      </w:pPr>
    </w:p>
    <w:p w14:paraId="2CE6AC08" w14:textId="3B41F8BB" w:rsidR="00EC0474" w:rsidRPr="007A673B" w:rsidRDefault="00EC0474" w:rsidP="002428AE">
      <w:pPr>
        <w:rPr>
          <w:rFonts w:ascii="Manrope" w:hAnsi="Manrope" w:cstheme="minorHAnsi"/>
          <w:bCs/>
        </w:rPr>
      </w:pPr>
      <w:r w:rsidRPr="007A673B">
        <w:rPr>
          <w:rFonts w:ascii="Manrope" w:hAnsi="Manrope" w:cstheme="minorHAnsi"/>
          <w:b/>
        </w:rPr>
        <w:t xml:space="preserve">Surname: </w:t>
      </w:r>
      <w:sdt>
        <w:sdtPr>
          <w:rPr>
            <w:rStyle w:val="Arial10"/>
            <w:rFonts w:ascii="Manrope" w:hAnsi="Manrope"/>
            <w:sz w:val="22"/>
          </w:rPr>
          <w:id w:val="965935484"/>
          <w:placeholder>
            <w:docPart w:val="D98D5E028577474EAFD07FA0F28E461F"/>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278A1DCD" w14:textId="77777777" w:rsidR="002428AE" w:rsidRPr="007A673B" w:rsidRDefault="002428AE" w:rsidP="002428AE">
      <w:pPr>
        <w:rPr>
          <w:rFonts w:ascii="Manrope" w:hAnsi="Manrope" w:cstheme="minorHAnsi"/>
          <w:b/>
        </w:rPr>
      </w:pPr>
    </w:p>
    <w:p w14:paraId="28627378" w14:textId="4BB98758" w:rsidR="00EC0474" w:rsidRPr="007A673B" w:rsidRDefault="00EC0474" w:rsidP="002428AE">
      <w:pPr>
        <w:rPr>
          <w:rFonts w:ascii="Manrope" w:hAnsi="Manrope" w:cstheme="minorHAnsi"/>
          <w:bCs/>
        </w:rPr>
      </w:pPr>
      <w:r w:rsidRPr="007A673B">
        <w:rPr>
          <w:rFonts w:ascii="Manrope" w:hAnsi="Manrope" w:cstheme="minorHAnsi"/>
          <w:b/>
        </w:rPr>
        <w:t xml:space="preserve">Institution: </w:t>
      </w:r>
      <w:sdt>
        <w:sdtPr>
          <w:rPr>
            <w:rStyle w:val="Arial10"/>
            <w:rFonts w:ascii="Manrope" w:hAnsi="Manrope"/>
            <w:sz w:val="22"/>
          </w:rPr>
          <w:id w:val="-2002191737"/>
          <w:placeholder>
            <w:docPart w:val="38071452177C4DD2AD3758A2835225D9"/>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049B92CB" w14:textId="77777777" w:rsidR="002428AE" w:rsidRPr="007A673B" w:rsidRDefault="002428AE" w:rsidP="002428AE">
      <w:pPr>
        <w:rPr>
          <w:rFonts w:ascii="Manrope" w:hAnsi="Manrope" w:cstheme="minorHAnsi"/>
          <w:b/>
        </w:rPr>
      </w:pPr>
    </w:p>
    <w:p w14:paraId="63F47DC9" w14:textId="79992E8B" w:rsidR="00EC0474" w:rsidRPr="007A673B" w:rsidRDefault="00EC0474" w:rsidP="002428AE">
      <w:pPr>
        <w:rPr>
          <w:rStyle w:val="PlaceholderText"/>
          <w:rFonts w:ascii="Manrope" w:eastAsiaTheme="minorHAnsi" w:hAnsi="Manrope"/>
          <w:color w:val="auto"/>
        </w:rPr>
      </w:pPr>
      <w:r w:rsidRPr="007A673B">
        <w:rPr>
          <w:rFonts w:ascii="Manrope" w:hAnsi="Manrope" w:cstheme="minorHAnsi"/>
          <w:b/>
        </w:rPr>
        <w:t xml:space="preserve">Email: </w:t>
      </w:r>
      <w:sdt>
        <w:sdtPr>
          <w:rPr>
            <w:rStyle w:val="Arial10"/>
            <w:rFonts w:ascii="Manrope" w:hAnsi="Manrope"/>
            <w:sz w:val="22"/>
          </w:rPr>
          <w:id w:val="-1581450066"/>
          <w:placeholder>
            <w:docPart w:val="4AE59AB9084F499DBECCE16255556F90"/>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435FE9E8" w14:textId="77777777" w:rsidR="002428AE" w:rsidRPr="007A673B" w:rsidRDefault="002428AE" w:rsidP="002428AE">
      <w:pPr>
        <w:rPr>
          <w:rFonts w:ascii="Manrope" w:hAnsi="Manrope" w:cstheme="minorHAnsi"/>
          <w:b/>
        </w:rPr>
      </w:pPr>
    </w:p>
    <w:p w14:paraId="7CFDC487" w14:textId="454356A6" w:rsidR="005801A2" w:rsidRPr="007A673B" w:rsidRDefault="00EC0474" w:rsidP="002428AE">
      <w:pPr>
        <w:rPr>
          <w:rFonts w:ascii="Manrope" w:eastAsiaTheme="minorHAnsi" w:hAnsi="Manrope"/>
        </w:rPr>
      </w:pPr>
      <w:r w:rsidRPr="007A673B">
        <w:rPr>
          <w:rFonts w:ascii="Manrope" w:hAnsi="Manrope" w:cstheme="minorHAnsi"/>
          <w:b/>
        </w:rPr>
        <w:t xml:space="preserve">Gender Identity: </w:t>
      </w:r>
      <w:sdt>
        <w:sdtPr>
          <w:rPr>
            <w:rStyle w:val="Arial10"/>
            <w:rFonts w:ascii="Manrope" w:hAnsi="Manrope"/>
            <w:sz w:val="22"/>
          </w:rPr>
          <w:id w:val="1985284039"/>
          <w:placeholder>
            <w:docPart w:val="4FCC8880A6334375AA552E1C277D5E87"/>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150E5949" w14:textId="77777777" w:rsidR="002428AE" w:rsidRPr="007A673B" w:rsidRDefault="002428AE" w:rsidP="002428AE">
      <w:pPr>
        <w:rPr>
          <w:rFonts w:ascii="Manrope" w:hAnsi="Manrope" w:cstheme="minorHAnsi"/>
          <w:b/>
        </w:rPr>
      </w:pPr>
    </w:p>
    <w:p w14:paraId="1FF3FF99" w14:textId="78A60B59" w:rsidR="005801A2" w:rsidRPr="007A673B" w:rsidRDefault="005801A2" w:rsidP="002428AE">
      <w:pPr>
        <w:rPr>
          <w:rFonts w:ascii="Manrope" w:hAnsi="Manrope" w:cstheme="minorHAnsi"/>
          <w:b/>
        </w:rPr>
      </w:pPr>
      <w:r w:rsidRPr="007A673B">
        <w:rPr>
          <w:rFonts w:ascii="Manrope" w:hAnsi="Manrope" w:cstheme="minorHAnsi"/>
          <w:b/>
        </w:rPr>
        <w:t xml:space="preserve">Pronouns: </w:t>
      </w:r>
      <w:sdt>
        <w:sdtPr>
          <w:rPr>
            <w:rStyle w:val="Arial10"/>
            <w:rFonts w:ascii="Manrope" w:hAnsi="Manrope"/>
            <w:sz w:val="22"/>
          </w:rPr>
          <w:id w:val="1987888843"/>
          <w:placeholder>
            <w:docPart w:val="9B05A94ACF6A4FE28266E3D7A6C3C54E"/>
          </w:placeholder>
          <w:showingPlcHdr/>
          <w:text/>
        </w:sdtPr>
        <w:sdtEndPr>
          <w:rPr>
            <w:rStyle w:val="DefaultParagraphFont"/>
            <w:rFonts w:cstheme="minorHAnsi"/>
            <w:bCs/>
          </w:rPr>
        </w:sdtEndPr>
        <w:sdtContent>
          <w:r w:rsidR="002428AE" w:rsidRPr="007A673B">
            <w:rPr>
              <w:rStyle w:val="PlaceholderText"/>
              <w:rFonts w:ascii="Manrope" w:eastAsiaTheme="minorHAnsi" w:hAnsi="Manrope"/>
              <w:color w:val="auto"/>
            </w:rPr>
            <w:t>Click or tap here to enter text.</w:t>
          </w:r>
        </w:sdtContent>
      </w:sdt>
    </w:p>
    <w:p w14:paraId="71D89288" w14:textId="77777777" w:rsidR="00A33EF3" w:rsidRPr="007A673B" w:rsidRDefault="00A33EF3" w:rsidP="00EC0474">
      <w:pPr>
        <w:spacing w:line="288" w:lineRule="auto"/>
        <w:rPr>
          <w:rFonts w:ascii="Manrope" w:hAnsi="Manrope" w:cstheme="minorHAnsi"/>
          <w:b/>
        </w:rPr>
      </w:pPr>
    </w:p>
    <w:p w14:paraId="42BBDED6" w14:textId="29F3322C" w:rsidR="00EC0474" w:rsidRPr="007A673B" w:rsidRDefault="00EC0474" w:rsidP="00EC0474">
      <w:pPr>
        <w:spacing w:line="288" w:lineRule="auto"/>
        <w:rPr>
          <w:rFonts w:ascii="Manrope" w:hAnsi="Manrope" w:cstheme="minorHAnsi"/>
          <w:b/>
        </w:rPr>
      </w:pPr>
      <w:r w:rsidRPr="007A673B">
        <w:rPr>
          <w:rFonts w:ascii="Manrope" w:hAnsi="Manrope" w:cstheme="minorHAnsi"/>
          <w:b/>
        </w:rPr>
        <w:t>Section B: Eligibility</w:t>
      </w:r>
    </w:p>
    <w:p w14:paraId="3C609866" w14:textId="77777777" w:rsidR="00EC0474" w:rsidRPr="007A673B" w:rsidRDefault="00EC0474" w:rsidP="00EC0474">
      <w:pPr>
        <w:spacing w:line="288" w:lineRule="auto"/>
        <w:rPr>
          <w:rFonts w:ascii="Manrope" w:hAnsi="Manrope" w:cstheme="minorHAnsi"/>
          <w:bCs/>
          <w:i/>
          <w:iCs/>
        </w:rPr>
      </w:pPr>
      <w:r w:rsidRPr="007A673B">
        <w:rPr>
          <w:rFonts w:ascii="Manrope" w:hAnsi="Manrope" w:cstheme="minorHAnsi"/>
          <w:bCs/>
          <w:i/>
          <w:iCs/>
        </w:rPr>
        <w:t xml:space="preserve">Please complete this section for either the 0-3 Years Post-PhD Stream, </w:t>
      </w:r>
      <w:r w:rsidRPr="007A673B">
        <w:rPr>
          <w:rFonts w:ascii="Manrope" w:hAnsi="Manrope" w:cstheme="minorHAnsi"/>
          <w:bCs/>
          <w:i/>
          <w:iCs/>
          <w:u w:val="single"/>
        </w:rPr>
        <w:t>or</w:t>
      </w:r>
      <w:r w:rsidRPr="007A673B">
        <w:rPr>
          <w:rFonts w:ascii="Manrope" w:hAnsi="Manrope" w:cstheme="minorHAnsi"/>
          <w:bCs/>
          <w:i/>
          <w:iCs/>
        </w:rPr>
        <w:t xml:space="preserve"> the 4-7 Years Post-PhD Stream. Delete the text for the other option.</w:t>
      </w:r>
    </w:p>
    <w:p w14:paraId="68CFA7AD" w14:textId="77777777" w:rsidR="000E46FA" w:rsidRPr="007A673B" w:rsidRDefault="000E46FA" w:rsidP="00EC0474">
      <w:pPr>
        <w:spacing w:line="288" w:lineRule="auto"/>
        <w:rPr>
          <w:rFonts w:ascii="Manrope" w:hAnsi="Manrope" w:cstheme="minorHAnsi"/>
          <w:b/>
        </w:rPr>
      </w:pPr>
    </w:p>
    <w:p w14:paraId="60C36708" w14:textId="56D29CA1" w:rsidR="00EC0474" w:rsidRPr="007A673B" w:rsidRDefault="00EC0474" w:rsidP="00EC0474">
      <w:pPr>
        <w:spacing w:line="288" w:lineRule="auto"/>
        <w:rPr>
          <w:rFonts w:ascii="Manrope" w:hAnsi="Manrope" w:cstheme="minorHAnsi"/>
          <w:b/>
        </w:rPr>
      </w:pPr>
      <w:r w:rsidRPr="007A673B">
        <w:rPr>
          <w:rFonts w:ascii="Manrope" w:hAnsi="Manrope" w:cstheme="minorHAnsi"/>
          <w:b/>
        </w:rPr>
        <w:t xml:space="preserve">0-3 years </w:t>
      </w:r>
      <w:r w:rsidR="0054368B" w:rsidRPr="007A673B">
        <w:rPr>
          <w:rFonts w:ascii="Manrope" w:hAnsi="Manrope" w:cstheme="minorHAnsi"/>
          <w:b/>
        </w:rPr>
        <w:t>post-PhD Stream</w:t>
      </w:r>
    </w:p>
    <w:p w14:paraId="43547FEA" w14:textId="080C97AA" w:rsidR="00EC0474" w:rsidRPr="007A673B" w:rsidRDefault="00000000" w:rsidP="00EC0474">
      <w:pPr>
        <w:spacing w:before="120" w:line="288" w:lineRule="auto"/>
        <w:ind w:left="720" w:hanging="555"/>
        <w:rPr>
          <w:rFonts w:ascii="Manrope" w:hAnsi="Manrope" w:cstheme="minorHAnsi"/>
          <w:bCs/>
        </w:rPr>
      </w:pPr>
      <w:sdt>
        <w:sdtPr>
          <w:rPr>
            <w:rFonts w:ascii="Manrope" w:hAnsi="Manrope" w:cstheme="minorHAnsi"/>
            <w:bCs/>
          </w:rPr>
          <w:id w:val="-1942981037"/>
          <w14:checkbox>
            <w14:checked w14:val="0"/>
            <w14:checkedState w14:val="2612" w14:font="MS Gothic"/>
            <w14:uncheckedState w14:val="2610" w14:font="MS Gothic"/>
          </w14:checkbox>
        </w:sdtPr>
        <w:sdtContent>
          <w:r w:rsidR="00EC0474" w:rsidRPr="007A673B">
            <w:rPr>
              <w:rFonts w:ascii="Segoe UI Symbol" w:eastAsia="MS Gothic" w:hAnsi="Segoe UI Symbol" w:cs="Segoe UI Symbol"/>
              <w:bCs/>
            </w:rPr>
            <w:t>☐</w:t>
          </w:r>
        </w:sdtContent>
      </w:sdt>
      <w:r w:rsidR="00EC0474" w:rsidRPr="007A673B">
        <w:rPr>
          <w:rFonts w:ascii="Manrope" w:hAnsi="Manrope" w:cstheme="minorHAnsi"/>
          <w:bCs/>
        </w:rPr>
        <w:t xml:space="preserve">   </w:t>
      </w:r>
      <w:r w:rsidR="00EC0474" w:rsidRPr="007A673B">
        <w:rPr>
          <w:rFonts w:ascii="Manrope" w:hAnsi="Manrope" w:cstheme="minorHAnsi"/>
          <w:bCs/>
        </w:rPr>
        <w:tab/>
        <w:t xml:space="preserve">The Chief Investigator has a legal right to work in </w:t>
      </w:r>
      <w:r w:rsidR="002F3F81" w:rsidRPr="007A673B">
        <w:rPr>
          <w:rFonts w:ascii="Manrope" w:hAnsi="Manrope" w:cstheme="minorHAnsi"/>
          <w:bCs/>
        </w:rPr>
        <w:t>Australia and</w:t>
      </w:r>
      <w:r w:rsidR="00EC0474" w:rsidRPr="007A673B">
        <w:rPr>
          <w:rFonts w:ascii="Manrope" w:hAnsi="Manrope" w:cstheme="minorHAnsi"/>
          <w:bCs/>
        </w:rPr>
        <w:t xml:space="preserve"> will perform the proposed work in Australia.</w:t>
      </w:r>
    </w:p>
    <w:p w14:paraId="1BBBFDF7" w14:textId="1424060E" w:rsidR="00EC0474" w:rsidRPr="007A673B" w:rsidRDefault="00000000" w:rsidP="00EC0474">
      <w:pPr>
        <w:spacing w:before="120" w:line="288" w:lineRule="auto"/>
        <w:ind w:left="720" w:hanging="555"/>
        <w:rPr>
          <w:rFonts w:ascii="Manrope" w:hAnsi="Manrope" w:cstheme="minorHAnsi"/>
          <w:bCs/>
        </w:rPr>
      </w:pPr>
      <w:sdt>
        <w:sdtPr>
          <w:rPr>
            <w:rFonts w:ascii="Manrope" w:hAnsi="Manrope" w:cstheme="minorHAnsi"/>
            <w:bCs/>
          </w:rPr>
          <w:id w:val="-1589370791"/>
          <w14:checkbox>
            <w14:checked w14:val="0"/>
            <w14:checkedState w14:val="2612" w14:font="MS Gothic"/>
            <w14:uncheckedState w14:val="2610" w14:font="MS Gothic"/>
          </w14:checkbox>
        </w:sdtPr>
        <w:sdtContent>
          <w:r w:rsidR="00EC0474" w:rsidRPr="007A673B">
            <w:rPr>
              <w:rFonts w:ascii="Segoe UI Symbol" w:eastAsia="MS Gothic" w:hAnsi="Segoe UI Symbol" w:cs="Segoe UI Symbol"/>
              <w:bCs/>
            </w:rPr>
            <w:t>☐</w:t>
          </w:r>
        </w:sdtContent>
      </w:sdt>
      <w:r w:rsidR="00EC0474" w:rsidRPr="007A673B">
        <w:rPr>
          <w:rFonts w:ascii="Manrope" w:hAnsi="Manrope" w:cstheme="minorHAnsi"/>
          <w:bCs/>
        </w:rPr>
        <w:t xml:space="preserve">   </w:t>
      </w:r>
      <w:r w:rsidR="00EC0474" w:rsidRPr="007A673B">
        <w:rPr>
          <w:rFonts w:ascii="Manrope" w:hAnsi="Manrope" w:cstheme="minorHAnsi"/>
          <w:bCs/>
        </w:rPr>
        <w:tab/>
      </w:r>
      <w:r w:rsidR="0054368B" w:rsidRPr="007A673B">
        <w:rPr>
          <w:rFonts w:ascii="Manrope" w:hAnsi="Manrope" w:cstheme="minorHAnsi"/>
          <w:bCs/>
        </w:rPr>
        <w:t>Applicant</w:t>
      </w:r>
      <w:r w:rsidR="0054368B" w:rsidRPr="007A673B">
        <w:rPr>
          <w:rFonts w:ascii="Manrope" w:hAnsi="Manrope" w:cstheme="minorHAnsi"/>
          <w:bCs/>
          <w:lang w:val="en-US"/>
        </w:rPr>
        <w:t xml:space="preserve"> </w:t>
      </w:r>
      <w:r w:rsidR="00EC0474" w:rsidRPr="007A673B">
        <w:rPr>
          <w:rFonts w:ascii="Manrope" w:hAnsi="Manrope" w:cstheme="minorHAnsi"/>
          <w:bCs/>
          <w:lang w:val="en-US"/>
        </w:rPr>
        <w:t>does not currently hold as (primary investigator / chief investigator A) any competitive grant funding^ of greater annual value than the Cure Cancer Research Grant ($100,000 per annum)</w:t>
      </w:r>
    </w:p>
    <w:p w14:paraId="160AAAED" w14:textId="0D820662" w:rsidR="00EC0474" w:rsidRPr="007A673B" w:rsidRDefault="00000000" w:rsidP="00EC0474">
      <w:pPr>
        <w:spacing w:before="120" w:line="288" w:lineRule="auto"/>
        <w:ind w:left="720" w:hanging="555"/>
        <w:rPr>
          <w:rFonts w:ascii="Manrope" w:hAnsi="Manrope" w:cstheme="minorHAnsi"/>
          <w:bCs/>
        </w:rPr>
      </w:pPr>
      <w:sdt>
        <w:sdtPr>
          <w:rPr>
            <w:rFonts w:ascii="Manrope" w:hAnsi="Manrope" w:cstheme="minorHAnsi"/>
            <w:bCs/>
          </w:rPr>
          <w:id w:val="-490323271"/>
          <w14:checkbox>
            <w14:checked w14:val="0"/>
            <w14:checkedState w14:val="2612" w14:font="MS Gothic"/>
            <w14:uncheckedState w14:val="2610" w14:font="MS Gothic"/>
          </w14:checkbox>
        </w:sdtPr>
        <w:sdtContent>
          <w:r w:rsidR="00EC0474" w:rsidRPr="007A673B">
            <w:rPr>
              <w:rFonts w:ascii="Segoe UI Symbol" w:eastAsia="MS Gothic" w:hAnsi="Segoe UI Symbol" w:cs="Segoe UI Symbol"/>
              <w:bCs/>
            </w:rPr>
            <w:t>☐</w:t>
          </w:r>
        </w:sdtContent>
      </w:sdt>
      <w:r w:rsidR="00EC0474" w:rsidRPr="007A673B">
        <w:rPr>
          <w:rFonts w:ascii="Manrope" w:hAnsi="Manrope" w:cstheme="minorHAnsi"/>
          <w:bCs/>
        </w:rPr>
        <w:t xml:space="preserve">   </w:t>
      </w:r>
      <w:r w:rsidR="00EC0474" w:rsidRPr="007A673B">
        <w:rPr>
          <w:rFonts w:ascii="Manrope" w:hAnsi="Manrope" w:cstheme="minorHAnsi"/>
          <w:bCs/>
        </w:rPr>
        <w:tab/>
        <w:t>Applicant must have less than 4 years postdoctoral experience as at the due date</w:t>
      </w:r>
      <w:r w:rsidR="00596C05" w:rsidRPr="007A673B">
        <w:rPr>
          <w:rFonts w:ascii="Manrope" w:hAnsi="Manrope" w:cstheme="minorHAnsi"/>
          <w:bCs/>
        </w:rPr>
        <w:t>. W</w:t>
      </w:r>
      <w:r w:rsidR="00A26EAB" w:rsidRPr="007A673B">
        <w:rPr>
          <w:rFonts w:ascii="Manrope" w:hAnsi="Manrope"/>
          <w:color w:val="333333"/>
          <w:shd w:val="clear" w:color="auto" w:fill="FFFFFF"/>
        </w:rPr>
        <w:t>ithout career disruptions, the applicant’s PhD must have been completed between 2</w:t>
      </w:r>
      <w:r w:rsidR="00CA78A9" w:rsidRPr="007A673B">
        <w:rPr>
          <w:rFonts w:ascii="Manrope" w:hAnsi="Manrope"/>
          <w:color w:val="333333"/>
          <w:shd w:val="clear" w:color="auto" w:fill="FFFFFF"/>
        </w:rPr>
        <w:t>7</w:t>
      </w:r>
      <w:r w:rsidR="00A26EAB" w:rsidRPr="007A673B">
        <w:rPr>
          <w:rFonts w:ascii="Manrope" w:hAnsi="Manrope"/>
          <w:color w:val="333333"/>
          <w:shd w:val="clear" w:color="auto" w:fill="FFFFFF"/>
        </w:rPr>
        <w:t>/02/2020 and 26/02/2024.</w:t>
      </w:r>
    </w:p>
    <w:p w14:paraId="324BF06F" w14:textId="77777777" w:rsidR="00EC0474" w:rsidRPr="007A673B" w:rsidRDefault="00EC0474" w:rsidP="00EC0474">
      <w:pPr>
        <w:spacing w:before="100" w:beforeAutospacing="1" w:after="100" w:afterAutospacing="1" w:line="270" w:lineRule="atLeast"/>
        <w:ind w:left="720" w:hanging="720"/>
        <w:rPr>
          <w:rFonts w:ascii="Manrope" w:hAnsi="Manrope" w:cstheme="minorHAnsi"/>
          <w:bCs/>
          <w:i/>
          <w:iCs/>
          <w:lang w:val="en-US"/>
        </w:rPr>
      </w:pPr>
      <w:r w:rsidRPr="007A673B">
        <w:rPr>
          <w:rFonts w:ascii="Manrope" w:hAnsi="Manrope" w:cstheme="minorHAnsi"/>
          <w:bCs/>
          <w:i/>
          <w:iCs/>
          <w:lang w:val="en-US"/>
        </w:rPr>
        <w:t>^ Salary only fellowships are specifically excluded from these conditions.</w:t>
      </w:r>
    </w:p>
    <w:p w14:paraId="26539DDB" w14:textId="0169B5E6" w:rsidR="00EC0474" w:rsidRPr="007A673B" w:rsidRDefault="00EC0474" w:rsidP="00EC0474">
      <w:pPr>
        <w:spacing w:line="288" w:lineRule="auto"/>
        <w:rPr>
          <w:rFonts w:ascii="Manrope" w:hAnsi="Manrope" w:cstheme="minorHAnsi"/>
          <w:b/>
        </w:rPr>
      </w:pPr>
      <w:r w:rsidRPr="007A673B">
        <w:rPr>
          <w:rFonts w:ascii="Manrope" w:hAnsi="Manrope" w:cstheme="minorHAnsi"/>
          <w:b/>
        </w:rPr>
        <w:t xml:space="preserve">4-7 years </w:t>
      </w:r>
      <w:r w:rsidR="0054368B" w:rsidRPr="007A673B">
        <w:rPr>
          <w:rFonts w:ascii="Manrope" w:hAnsi="Manrope" w:cstheme="minorHAnsi"/>
          <w:b/>
        </w:rPr>
        <w:t>post-PhD Stream</w:t>
      </w:r>
    </w:p>
    <w:p w14:paraId="67B7CBCD" w14:textId="5CCD0573" w:rsidR="000E3078" w:rsidRPr="007A673B" w:rsidRDefault="00000000" w:rsidP="006E0200">
      <w:pPr>
        <w:spacing w:before="120" w:line="288" w:lineRule="auto"/>
        <w:ind w:left="720" w:hanging="555"/>
        <w:rPr>
          <w:rFonts w:ascii="Manrope" w:hAnsi="Manrope" w:cstheme="minorHAnsi"/>
          <w:bCs/>
        </w:rPr>
      </w:pPr>
      <w:sdt>
        <w:sdtPr>
          <w:rPr>
            <w:rFonts w:ascii="Manrope" w:hAnsi="Manrope" w:cstheme="minorHAnsi"/>
            <w:bCs/>
          </w:rPr>
          <w:id w:val="-337694596"/>
          <w14:checkbox>
            <w14:checked w14:val="0"/>
            <w14:checkedState w14:val="2612" w14:font="MS Gothic"/>
            <w14:uncheckedState w14:val="2610" w14:font="MS Gothic"/>
          </w14:checkbox>
        </w:sdtPr>
        <w:sdtContent>
          <w:r w:rsidR="00EC0474" w:rsidRPr="007A673B">
            <w:rPr>
              <w:rFonts w:ascii="Segoe UI Symbol" w:eastAsia="MS Gothic" w:hAnsi="Segoe UI Symbol" w:cs="Segoe UI Symbol"/>
              <w:bCs/>
            </w:rPr>
            <w:t>☐</w:t>
          </w:r>
        </w:sdtContent>
      </w:sdt>
      <w:r w:rsidR="00EC0474" w:rsidRPr="007A673B">
        <w:rPr>
          <w:rFonts w:ascii="Manrope" w:hAnsi="Manrope" w:cstheme="minorHAnsi"/>
          <w:bCs/>
        </w:rPr>
        <w:t xml:space="preserve">   </w:t>
      </w:r>
      <w:r w:rsidR="00EC0474" w:rsidRPr="007A673B">
        <w:rPr>
          <w:rFonts w:ascii="Manrope" w:hAnsi="Manrope" w:cstheme="minorHAnsi"/>
          <w:bCs/>
        </w:rPr>
        <w:tab/>
        <w:t xml:space="preserve">The Chief Investigator has a legal right to work in </w:t>
      </w:r>
      <w:r w:rsidR="00B90BF5" w:rsidRPr="007A673B">
        <w:rPr>
          <w:rFonts w:ascii="Manrope" w:hAnsi="Manrope" w:cstheme="minorHAnsi"/>
          <w:bCs/>
        </w:rPr>
        <w:t>Australia and</w:t>
      </w:r>
      <w:r w:rsidR="00EC0474" w:rsidRPr="007A673B">
        <w:rPr>
          <w:rFonts w:ascii="Manrope" w:hAnsi="Manrope" w:cstheme="minorHAnsi"/>
          <w:bCs/>
        </w:rPr>
        <w:t xml:space="preserve"> will perform the proposed work in Australia.</w:t>
      </w:r>
    </w:p>
    <w:p w14:paraId="6094FDEC" w14:textId="77777777" w:rsidR="006E0200" w:rsidRPr="007A673B" w:rsidRDefault="00000000" w:rsidP="00265CB4">
      <w:pPr>
        <w:spacing w:before="120" w:line="288" w:lineRule="auto"/>
        <w:ind w:left="720" w:hanging="555"/>
        <w:rPr>
          <w:rFonts w:ascii="Manrope" w:hAnsi="Manrope" w:cstheme="minorHAnsi"/>
          <w:bCs/>
          <w:lang w:val="en-US"/>
        </w:rPr>
      </w:pPr>
      <w:sdt>
        <w:sdtPr>
          <w:rPr>
            <w:rFonts w:ascii="Manrope" w:hAnsi="Manrope" w:cstheme="minorHAnsi"/>
            <w:bCs/>
          </w:rPr>
          <w:id w:val="1388532328"/>
          <w14:checkbox>
            <w14:checked w14:val="0"/>
            <w14:checkedState w14:val="2612" w14:font="MS Gothic"/>
            <w14:uncheckedState w14:val="2610" w14:font="MS Gothic"/>
          </w14:checkbox>
        </w:sdtPr>
        <w:sdtContent>
          <w:r w:rsidR="00EC0474" w:rsidRPr="007A673B">
            <w:rPr>
              <w:rFonts w:ascii="Segoe UI Symbol" w:eastAsia="MS Gothic" w:hAnsi="Segoe UI Symbol" w:cs="Segoe UI Symbol"/>
              <w:bCs/>
            </w:rPr>
            <w:t>☐</w:t>
          </w:r>
        </w:sdtContent>
      </w:sdt>
      <w:r w:rsidR="00EC0474" w:rsidRPr="007A673B">
        <w:rPr>
          <w:rFonts w:ascii="Manrope" w:hAnsi="Manrope" w:cstheme="minorHAnsi"/>
          <w:bCs/>
        </w:rPr>
        <w:t xml:space="preserve">   </w:t>
      </w:r>
      <w:r w:rsidR="00EC0474" w:rsidRPr="007A673B">
        <w:rPr>
          <w:rFonts w:ascii="Manrope" w:hAnsi="Manrope" w:cstheme="minorHAnsi"/>
          <w:bCs/>
        </w:rPr>
        <w:tab/>
      </w:r>
      <w:r w:rsidR="00EC0474" w:rsidRPr="007A673B">
        <w:rPr>
          <w:rFonts w:ascii="Manrope" w:hAnsi="Manrope" w:cstheme="minorHAnsi"/>
          <w:bCs/>
          <w:lang w:val="en-US"/>
        </w:rPr>
        <w:t xml:space="preserve">Applicant has not held and does not currently hold (as primary investigator / chief investigator A) any single competitive grant funding^ of greater than $200,000 per </w:t>
      </w:r>
      <w:r w:rsidR="00EA7740" w:rsidRPr="007A673B">
        <w:rPr>
          <w:rFonts w:ascii="Manrope" w:hAnsi="Manrope" w:cstheme="minorHAnsi"/>
          <w:bCs/>
          <w:lang w:val="en-US"/>
        </w:rPr>
        <w:t>annum.</w:t>
      </w:r>
    </w:p>
    <w:p w14:paraId="0DDB277B" w14:textId="0D967862" w:rsidR="00265CB4" w:rsidRPr="007A673B" w:rsidRDefault="00000000" w:rsidP="00265CB4">
      <w:pPr>
        <w:spacing w:before="120" w:line="288" w:lineRule="auto"/>
        <w:ind w:left="720" w:hanging="555"/>
        <w:rPr>
          <w:rFonts w:ascii="Manrope" w:hAnsi="Manrope" w:cstheme="minorHAnsi"/>
          <w:bCs/>
          <w:i/>
          <w:iCs/>
          <w:lang w:val="en-US"/>
        </w:rPr>
      </w:pPr>
      <w:sdt>
        <w:sdtPr>
          <w:rPr>
            <w:rFonts w:ascii="Manrope" w:hAnsi="Manrope" w:cstheme="minorHAnsi"/>
            <w:bCs/>
          </w:rPr>
          <w:id w:val="-1176562888"/>
          <w14:checkbox>
            <w14:checked w14:val="0"/>
            <w14:checkedState w14:val="2612" w14:font="MS Gothic"/>
            <w14:uncheckedState w14:val="2610" w14:font="MS Gothic"/>
          </w14:checkbox>
        </w:sdtPr>
        <w:sdtContent>
          <w:r w:rsidR="006E0200" w:rsidRPr="007A673B">
            <w:rPr>
              <w:rFonts w:ascii="Segoe UI Symbol" w:eastAsia="MS Gothic" w:hAnsi="Segoe UI Symbol" w:cs="Segoe UI Symbol"/>
              <w:bCs/>
            </w:rPr>
            <w:t>☐</w:t>
          </w:r>
        </w:sdtContent>
      </w:sdt>
      <w:r w:rsidR="00EC0474" w:rsidRPr="007A673B">
        <w:rPr>
          <w:rFonts w:ascii="Manrope" w:hAnsi="Manrope" w:cstheme="minorHAnsi"/>
          <w:bCs/>
        </w:rPr>
        <w:t xml:space="preserve">   </w:t>
      </w:r>
      <w:r w:rsidR="00EC0474" w:rsidRPr="007A673B">
        <w:rPr>
          <w:rFonts w:ascii="Manrope" w:hAnsi="Manrope" w:cstheme="minorHAnsi"/>
          <w:bCs/>
        </w:rPr>
        <w:tab/>
        <w:t xml:space="preserve">Applicant must have between </w:t>
      </w:r>
      <w:r w:rsidR="00596C05" w:rsidRPr="007A673B">
        <w:rPr>
          <w:rFonts w:ascii="Manrope" w:hAnsi="Manrope" w:cstheme="minorHAnsi"/>
          <w:bCs/>
        </w:rPr>
        <w:t>4- and 7-years</w:t>
      </w:r>
      <w:r w:rsidR="00EC0474" w:rsidRPr="007A673B">
        <w:rPr>
          <w:rFonts w:ascii="Manrope" w:hAnsi="Manrope" w:cstheme="minorHAnsi"/>
          <w:bCs/>
        </w:rPr>
        <w:t xml:space="preserve"> postdoctoral experience as at the due date</w:t>
      </w:r>
      <w:r w:rsidR="008066AA" w:rsidRPr="007A673B">
        <w:rPr>
          <w:rFonts w:ascii="Manrope" w:hAnsi="Manrope" w:cstheme="minorHAnsi"/>
          <w:bCs/>
        </w:rPr>
        <w:t>.</w:t>
      </w:r>
      <w:r w:rsidR="00EC0474" w:rsidRPr="007A673B">
        <w:rPr>
          <w:rFonts w:ascii="Manrope" w:hAnsi="Manrope" w:cstheme="minorHAnsi"/>
          <w:bCs/>
        </w:rPr>
        <w:t xml:space="preserve"> </w:t>
      </w:r>
      <w:r w:rsidR="008066AA" w:rsidRPr="007A673B">
        <w:rPr>
          <w:rFonts w:ascii="Manrope" w:hAnsi="Manrope"/>
          <w:shd w:val="clear" w:color="auto" w:fill="FFFFFF"/>
        </w:rPr>
        <w:t>W</w:t>
      </w:r>
      <w:r w:rsidR="00265CB4" w:rsidRPr="007A673B">
        <w:rPr>
          <w:rFonts w:ascii="Manrope" w:hAnsi="Manrope"/>
          <w:shd w:val="clear" w:color="auto" w:fill="FFFFFF"/>
        </w:rPr>
        <w:t>ithout career disruptions, the applicant’s PhD must have been completed between 2</w:t>
      </w:r>
      <w:r w:rsidR="003D080D" w:rsidRPr="007A673B">
        <w:rPr>
          <w:rFonts w:ascii="Manrope" w:hAnsi="Manrope"/>
          <w:shd w:val="clear" w:color="auto" w:fill="FFFFFF"/>
        </w:rPr>
        <w:t>6</w:t>
      </w:r>
      <w:r w:rsidR="00265CB4" w:rsidRPr="007A673B">
        <w:rPr>
          <w:rFonts w:ascii="Manrope" w:hAnsi="Manrope"/>
          <w:shd w:val="clear" w:color="auto" w:fill="FFFFFF"/>
        </w:rPr>
        <w:t>/02/2017 and 2</w:t>
      </w:r>
      <w:r w:rsidR="00BE1A36" w:rsidRPr="007A673B">
        <w:rPr>
          <w:rFonts w:ascii="Manrope" w:hAnsi="Manrope"/>
          <w:shd w:val="clear" w:color="auto" w:fill="FFFFFF"/>
        </w:rPr>
        <w:t>6</w:t>
      </w:r>
      <w:r w:rsidR="00265CB4" w:rsidRPr="007A673B">
        <w:rPr>
          <w:rFonts w:ascii="Manrope" w:hAnsi="Manrope"/>
          <w:shd w:val="clear" w:color="auto" w:fill="FFFFFF"/>
        </w:rPr>
        <w:t>/02/2020.</w:t>
      </w:r>
      <w:r w:rsidR="00265CB4" w:rsidRPr="007A673B">
        <w:rPr>
          <w:rFonts w:ascii="Manrope" w:hAnsi="Manrope" w:cstheme="minorHAnsi"/>
          <w:bCs/>
          <w:i/>
          <w:iCs/>
          <w:lang w:val="en-US"/>
        </w:rPr>
        <w:t xml:space="preserve"> </w:t>
      </w:r>
    </w:p>
    <w:p w14:paraId="2D2DD340" w14:textId="5DB8993A" w:rsidR="00EC0474" w:rsidRPr="007A673B" w:rsidRDefault="00EC0474" w:rsidP="00265CB4">
      <w:pPr>
        <w:spacing w:before="120" w:line="288" w:lineRule="auto"/>
        <w:ind w:left="720" w:hanging="555"/>
        <w:rPr>
          <w:rFonts w:ascii="Manrope" w:hAnsi="Manrope" w:cstheme="minorHAnsi"/>
          <w:bCs/>
          <w:i/>
          <w:iCs/>
          <w:lang w:val="en-US"/>
        </w:rPr>
      </w:pPr>
      <w:r w:rsidRPr="007A673B">
        <w:rPr>
          <w:rFonts w:ascii="Manrope" w:hAnsi="Manrope" w:cstheme="minorHAnsi"/>
          <w:bCs/>
          <w:i/>
          <w:iCs/>
          <w:lang w:val="en-US"/>
        </w:rPr>
        <w:t>^ Salary only fellowships are specifically excluded from these conditions.</w:t>
      </w:r>
    </w:p>
    <w:p w14:paraId="520E188A" w14:textId="77777777" w:rsidR="00EC0474" w:rsidRPr="007A673B" w:rsidRDefault="00EC0474" w:rsidP="00EC0474">
      <w:pPr>
        <w:spacing w:before="120" w:line="288" w:lineRule="auto"/>
        <w:rPr>
          <w:rFonts w:ascii="Manrope" w:hAnsi="Manrope" w:cstheme="minorHAnsi"/>
          <w:bCs/>
        </w:rPr>
      </w:pPr>
      <w:r w:rsidRPr="007A673B">
        <w:rPr>
          <w:rFonts w:ascii="Manrope" w:hAnsi="Manrope" w:cstheme="minorHAnsi"/>
          <w:b/>
        </w:rPr>
        <w:t>Date of PhD Completion</w:t>
      </w:r>
      <w:r w:rsidRPr="007A673B">
        <w:rPr>
          <w:rFonts w:ascii="Manrope" w:hAnsi="Manrope" w:cstheme="minorHAnsi"/>
          <w:bCs/>
        </w:rPr>
        <w:t xml:space="preserve">: </w:t>
      </w:r>
      <w:sdt>
        <w:sdtPr>
          <w:rPr>
            <w:rStyle w:val="Arial10"/>
            <w:rFonts w:ascii="Manrope" w:hAnsi="Manrope"/>
            <w:sz w:val="22"/>
          </w:rPr>
          <w:id w:val="1604765637"/>
          <w:placeholder>
            <w:docPart w:val="4C497DB9636C424A8A72CBF921A587A4"/>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01D03B41" w14:textId="0CA4E257" w:rsidR="00EC0474" w:rsidRPr="007A673B" w:rsidRDefault="00EC0474" w:rsidP="00EC0474">
      <w:pPr>
        <w:spacing w:before="120" w:line="288" w:lineRule="auto"/>
        <w:rPr>
          <w:rStyle w:val="Hyperlink"/>
          <w:rFonts w:ascii="Manrope" w:hAnsi="Manrope" w:cstheme="minorHAnsi"/>
          <w:bCs/>
          <w:color w:val="auto"/>
        </w:rPr>
      </w:pPr>
      <w:r w:rsidRPr="007A673B">
        <w:rPr>
          <w:rFonts w:ascii="Manrope" w:hAnsi="Manrope" w:cstheme="minorHAnsi"/>
          <w:b/>
        </w:rPr>
        <w:t>Career Disruption:</w:t>
      </w:r>
      <w:r w:rsidRPr="007A673B">
        <w:rPr>
          <w:rFonts w:ascii="Manrope" w:hAnsi="Manrope" w:cstheme="minorHAnsi"/>
          <w:bCs/>
        </w:rPr>
        <w:t xml:space="preserve"> If you have experienced a career disruption, please describe it in the table below to demonstrate your effective years since PhD. Cure Cancer uses the definitions of Career Disruptions as outlined in the NHMRC </w:t>
      </w:r>
      <w:hyperlink r:id="rId12" w:history="1">
        <w:r w:rsidRPr="007A673B">
          <w:rPr>
            <w:rStyle w:val="Hyperlink"/>
            <w:rFonts w:ascii="Manrope" w:hAnsi="Manrope" w:cstheme="minorHAnsi"/>
            <w:bCs/>
            <w:color w:val="auto"/>
          </w:rPr>
          <w:t>Relative to Opportuni</w:t>
        </w:r>
        <w:r w:rsidRPr="007A673B">
          <w:rPr>
            <w:rStyle w:val="Hyperlink"/>
            <w:rFonts w:ascii="Manrope" w:hAnsi="Manrope" w:cstheme="minorHAnsi"/>
            <w:bCs/>
            <w:color w:val="auto"/>
          </w:rPr>
          <w:t>t</w:t>
        </w:r>
        <w:r w:rsidRPr="007A673B">
          <w:rPr>
            <w:rStyle w:val="Hyperlink"/>
            <w:rFonts w:ascii="Manrope" w:hAnsi="Manrope" w:cstheme="minorHAnsi"/>
            <w:bCs/>
            <w:color w:val="auto"/>
          </w:rPr>
          <w:t>y Policy.</w:t>
        </w:r>
      </w:hyperlink>
    </w:p>
    <w:p w14:paraId="2C7DED47" w14:textId="77777777" w:rsidR="00EC0474" w:rsidRPr="007A673B" w:rsidRDefault="00EC0474" w:rsidP="00EC0474">
      <w:pPr>
        <w:spacing w:before="120" w:line="288" w:lineRule="auto"/>
        <w:rPr>
          <w:rFonts w:ascii="Manrope" w:hAnsi="Manrope" w:cstheme="minorHAnsi"/>
          <w:bCs/>
        </w:rPr>
      </w:pPr>
      <w:r w:rsidRPr="007A673B">
        <w:rPr>
          <w:rFonts w:ascii="Manrope" w:hAnsi="Manrope" w:cstheme="minorHAnsi"/>
          <w:bCs/>
        </w:rPr>
        <w:t>You may expand this table as needed.</w:t>
      </w:r>
    </w:p>
    <w:tbl>
      <w:tblPr>
        <w:tblStyle w:val="TableGrid"/>
        <w:tblW w:w="9634" w:type="dxa"/>
        <w:tblLayout w:type="fixed"/>
        <w:tblLook w:val="04A0" w:firstRow="1" w:lastRow="0" w:firstColumn="1" w:lastColumn="0" w:noHBand="0" w:noVBand="1"/>
      </w:tblPr>
      <w:tblGrid>
        <w:gridCol w:w="4531"/>
        <w:gridCol w:w="1134"/>
        <w:gridCol w:w="1134"/>
        <w:gridCol w:w="851"/>
        <w:gridCol w:w="1984"/>
      </w:tblGrid>
      <w:tr w:rsidR="00EC0474" w:rsidRPr="007A673B" w14:paraId="1B49FBF6" w14:textId="77777777" w:rsidTr="00002031">
        <w:tc>
          <w:tcPr>
            <w:tcW w:w="4531" w:type="dxa"/>
          </w:tcPr>
          <w:p w14:paraId="76048D44" w14:textId="77777777" w:rsidR="00EC0474" w:rsidRPr="007A673B" w:rsidRDefault="00EC0474" w:rsidP="00002031">
            <w:pPr>
              <w:spacing w:before="120" w:line="288" w:lineRule="auto"/>
              <w:rPr>
                <w:rFonts w:ascii="Manrope" w:hAnsi="Manrope" w:cstheme="minorHAnsi"/>
                <w:b/>
              </w:rPr>
            </w:pPr>
            <w:r w:rsidRPr="007A673B">
              <w:rPr>
                <w:rFonts w:ascii="Manrope" w:hAnsi="Manrope" w:cstheme="minorHAnsi"/>
                <w:b/>
              </w:rPr>
              <w:t>Disruption Description</w:t>
            </w:r>
          </w:p>
        </w:tc>
        <w:tc>
          <w:tcPr>
            <w:tcW w:w="1134" w:type="dxa"/>
          </w:tcPr>
          <w:p w14:paraId="27AC5DB2" w14:textId="2163AB60" w:rsidR="00EC0474" w:rsidRPr="007A673B" w:rsidRDefault="00EC0474" w:rsidP="00002031">
            <w:pPr>
              <w:spacing w:before="120" w:line="288" w:lineRule="auto"/>
              <w:rPr>
                <w:rFonts w:ascii="Manrope" w:hAnsi="Manrope" w:cstheme="minorHAnsi"/>
                <w:b/>
              </w:rPr>
            </w:pPr>
            <w:r w:rsidRPr="007A673B">
              <w:rPr>
                <w:rFonts w:ascii="Manrope" w:hAnsi="Manrope" w:cstheme="minorHAnsi"/>
                <w:b/>
              </w:rPr>
              <w:t>Start MM/YY</w:t>
            </w:r>
          </w:p>
        </w:tc>
        <w:tc>
          <w:tcPr>
            <w:tcW w:w="1134" w:type="dxa"/>
          </w:tcPr>
          <w:p w14:paraId="1A933009" w14:textId="5D3C5244" w:rsidR="00EC0474" w:rsidRPr="007A673B" w:rsidRDefault="00EC0474" w:rsidP="00002031">
            <w:pPr>
              <w:spacing w:before="120" w:line="288" w:lineRule="auto"/>
              <w:rPr>
                <w:rFonts w:ascii="Manrope" w:hAnsi="Manrope" w:cstheme="minorHAnsi"/>
                <w:b/>
              </w:rPr>
            </w:pPr>
            <w:r w:rsidRPr="007A673B">
              <w:rPr>
                <w:rFonts w:ascii="Manrope" w:hAnsi="Manrope" w:cstheme="minorHAnsi"/>
                <w:b/>
              </w:rPr>
              <w:t>End MM/YY</w:t>
            </w:r>
          </w:p>
        </w:tc>
        <w:tc>
          <w:tcPr>
            <w:tcW w:w="851" w:type="dxa"/>
          </w:tcPr>
          <w:p w14:paraId="1BA68FDB" w14:textId="77777777" w:rsidR="00EC0474" w:rsidRPr="007A673B" w:rsidRDefault="00EC0474" w:rsidP="00002031">
            <w:pPr>
              <w:spacing w:before="120" w:line="288" w:lineRule="auto"/>
              <w:rPr>
                <w:rFonts w:ascii="Manrope" w:hAnsi="Manrope" w:cstheme="minorHAnsi"/>
                <w:b/>
              </w:rPr>
            </w:pPr>
            <w:r w:rsidRPr="007A673B">
              <w:rPr>
                <w:rFonts w:ascii="Manrope" w:hAnsi="Manrope" w:cstheme="minorHAnsi"/>
                <w:b/>
              </w:rPr>
              <w:t>FTE</w:t>
            </w:r>
          </w:p>
        </w:tc>
        <w:tc>
          <w:tcPr>
            <w:tcW w:w="1984" w:type="dxa"/>
          </w:tcPr>
          <w:p w14:paraId="5FE97C14" w14:textId="77777777" w:rsidR="00EC0474" w:rsidRPr="007A673B" w:rsidRDefault="00EC0474" w:rsidP="00002031">
            <w:pPr>
              <w:spacing w:before="120" w:line="288" w:lineRule="auto"/>
              <w:rPr>
                <w:rFonts w:ascii="Manrope" w:hAnsi="Manrope" w:cstheme="minorHAnsi"/>
                <w:b/>
              </w:rPr>
            </w:pPr>
            <w:r w:rsidRPr="007A673B">
              <w:rPr>
                <w:rFonts w:ascii="Manrope" w:hAnsi="Manrope" w:cstheme="minorHAnsi"/>
                <w:b/>
              </w:rPr>
              <w:t>Disruption Claimed (Days)</w:t>
            </w:r>
          </w:p>
        </w:tc>
      </w:tr>
      <w:tr w:rsidR="00EC0474" w:rsidRPr="007A673B" w14:paraId="43BFB200" w14:textId="77777777" w:rsidTr="00002031">
        <w:tc>
          <w:tcPr>
            <w:tcW w:w="4531" w:type="dxa"/>
          </w:tcPr>
          <w:p w14:paraId="0053C70A" w14:textId="77777777" w:rsidR="00EC0474" w:rsidRPr="007A673B" w:rsidRDefault="00EC0474" w:rsidP="00002031">
            <w:pPr>
              <w:spacing w:before="120" w:line="288" w:lineRule="auto"/>
              <w:rPr>
                <w:rFonts w:ascii="Manrope" w:hAnsi="Manrope" w:cstheme="minorHAnsi"/>
                <w:bCs/>
              </w:rPr>
            </w:pPr>
          </w:p>
        </w:tc>
        <w:tc>
          <w:tcPr>
            <w:tcW w:w="1134" w:type="dxa"/>
          </w:tcPr>
          <w:p w14:paraId="290786BA" w14:textId="77777777" w:rsidR="00EC0474" w:rsidRPr="007A673B" w:rsidRDefault="00EC0474" w:rsidP="00002031">
            <w:pPr>
              <w:spacing w:before="120" w:line="288" w:lineRule="auto"/>
              <w:rPr>
                <w:rFonts w:ascii="Manrope" w:hAnsi="Manrope" w:cstheme="minorHAnsi"/>
                <w:bCs/>
              </w:rPr>
            </w:pPr>
          </w:p>
        </w:tc>
        <w:tc>
          <w:tcPr>
            <w:tcW w:w="1134" w:type="dxa"/>
          </w:tcPr>
          <w:p w14:paraId="20C85AFA" w14:textId="77777777" w:rsidR="00EC0474" w:rsidRPr="007A673B" w:rsidRDefault="00EC0474" w:rsidP="00002031">
            <w:pPr>
              <w:spacing w:before="120" w:line="288" w:lineRule="auto"/>
              <w:rPr>
                <w:rFonts w:ascii="Manrope" w:hAnsi="Manrope" w:cstheme="minorHAnsi"/>
                <w:bCs/>
              </w:rPr>
            </w:pPr>
          </w:p>
        </w:tc>
        <w:tc>
          <w:tcPr>
            <w:tcW w:w="851" w:type="dxa"/>
          </w:tcPr>
          <w:p w14:paraId="4156DCAC" w14:textId="77777777" w:rsidR="00EC0474" w:rsidRPr="007A673B" w:rsidRDefault="00EC0474" w:rsidP="00002031">
            <w:pPr>
              <w:spacing w:before="120" w:line="288" w:lineRule="auto"/>
              <w:rPr>
                <w:rFonts w:ascii="Manrope" w:hAnsi="Manrope" w:cstheme="minorHAnsi"/>
                <w:bCs/>
              </w:rPr>
            </w:pPr>
          </w:p>
        </w:tc>
        <w:tc>
          <w:tcPr>
            <w:tcW w:w="1984" w:type="dxa"/>
          </w:tcPr>
          <w:p w14:paraId="3C5C80A3" w14:textId="77777777" w:rsidR="00EC0474" w:rsidRPr="007A673B" w:rsidRDefault="00EC0474" w:rsidP="00002031">
            <w:pPr>
              <w:spacing w:before="120" w:line="288" w:lineRule="auto"/>
              <w:rPr>
                <w:rFonts w:ascii="Manrope" w:hAnsi="Manrope" w:cstheme="minorHAnsi"/>
                <w:bCs/>
              </w:rPr>
            </w:pPr>
          </w:p>
        </w:tc>
      </w:tr>
      <w:tr w:rsidR="00EC0474" w:rsidRPr="007A673B" w14:paraId="13C7ED37" w14:textId="77777777" w:rsidTr="00002031">
        <w:tc>
          <w:tcPr>
            <w:tcW w:w="4531" w:type="dxa"/>
          </w:tcPr>
          <w:p w14:paraId="2C1C7A1A" w14:textId="77777777" w:rsidR="00EC0474" w:rsidRPr="007A673B" w:rsidRDefault="00EC0474" w:rsidP="00002031">
            <w:pPr>
              <w:spacing w:before="120" w:line="288" w:lineRule="auto"/>
              <w:rPr>
                <w:rFonts w:ascii="Manrope" w:hAnsi="Manrope" w:cstheme="minorHAnsi"/>
                <w:bCs/>
              </w:rPr>
            </w:pPr>
          </w:p>
        </w:tc>
        <w:tc>
          <w:tcPr>
            <w:tcW w:w="1134" w:type="dxa"/>
          </w:tcPr>
          <w:p w14:paraId="5B84F197" w14:textId="77777777" w:rsidR="00EC0474" w:rsidRPr="007A673B" w:rsidRDefault="00EC0474" w:rsidP="00002031">
            <w:pPr>
              <w:spacing w:before="120" w:line="288" w:lineRule="auto"/>
              <w:rPr>
                <w:rFonts w:ascii="Manrope" w:hAnsi="Manrope" w:cstheme="minorHAnsi"/>
                <w:bCs/>
              </w:rPr>
            </w:pPr>
          </w:p>
        </w:tc>
        <w:tc>
          <w:tcPr>
            <w:tcW w:w="1134" w:type="dxa"/>
          </w:tcPr>
          <w:p w14:paraId="163505E6" w14:textId="77777777" w:rsidR="00EC0474" w:rsidRPr="007A673B" w:rsidRDefault="00EC0474" w:rsidP="00002031">
            <w:pPr>
              <w:spacing w:before="120" w:line="288" w:lineRule="auto"/>
              <w:rPr>
                <w:rFonts w:ascii="Manrope" w:hAnsi="Manrope" w:cstheme="minorHAnsi"/>
                <w:bCs/>
              </w:rPr>
            </w:pPr>
          </w:p>
        </w:tc>
        <w:tc>
          <w:tcPr>
            <w:tcW w:w="851" w:type="dxa"/>
          </w:tcPr>
          <w:p w14:paraId="0B300C71" w14:textId="77777777" w:rsidR="00EC0474" w:rsidRPr="007A673B" w:rsidRDefault="00EC0474" w:rsidP="00002031">
            <w:pPr>
              <w:spacing w:before="120" w:line="288" w:lineRule="auto"/>
              <w:rPr>
                <w:rFonts w:ascii="Manrope" w:hAnsi="Manrope" w:cstheme="minorHAnsi"/>
                <w:bCs/>
              </w:rPr>
            </w:pPr>
          </w:p>
        </w:tc>
        <w:tc>
          <w:tcPr>
            <w:tcW w:w="1984" w:type="dxa"/>
          </w:tcPr>
          <w:p w14:paraId="4D5A1441" w14:textId="77777777" w:rsidR="00EC0474" w:rsidRPr="007A673B" w:rsidRDefault="00EC0474" w:rsidP="00002031">
            <w:pPr>
              <w:spacing w:before="120" w:line="288" w:lineRule="auto"/>
              <w:rPr>
                <w:rFonts w:ascii="Manrope" w:hAnsi="Manrope" w:cstheme="minorHAnsi"/>
                <w:bCs/>
              </w:rPr>
            </w:pPr>
          </w:p>
        </w:tc>
      </w:tr>
    </w:tbl>
    <w:p w14:paraId="0A6B3A70" w14:textId="77777777" w:rsidR="0054368B" w:rsidRPr="007A673B" w:rsidRDefault="0054368B" w:rsidP="00EC0474">
      <w:pPr>
        <w:spacing w:before="120" w:line="288" w:lineRule="auto"/>
        <w:rPr>
          <w:rFonts w:ascii="Manrope" w:hAnsi="Manrope" w:cstheme="minorHAnsi"/>
          <w:bCs/>
        </w:rPr>
      </w:pPr>
    </w:p>
    <w:p w14:paraId="77E40429" w14:textId="60E9F50F" w:rsidR="00EC0474" w:rsidRPr="007A673B" w:rsidRDefault="00EC0474" w:rsidP="00EC0474">
      <w:pPr>
        <w:spacing w:before="120" w:line="288" w:lineRule="auto"/>
        <w:rPr>
          <w:rFonts w:ascii="Manrope" w:hAnsi="Manrope" w:cstheme="minorHAnsi"/>
          <w:bCs/>
        </w:rPr>
      </w:pPr>
      <w:r w:rsidRPr="007A673B">
        <w:rPr>
          <w:rFonts w:ascii="Manrope" w:hAnsi="Manrope" w:cstheme="minorHAnsi"/>
          <w:bCs/>
        </w:rPr>
        <w:t xml:space="preserve">Total Days Claimed: </w:t>
      </w:r>
      <w:sdt>
        <w:sdtPr>
          <w:rPr>
            <w:rStyle w:val="Arial10"/>
            <w:rFonts w:ascii="Manrope" w:hAnsi="Manrope"/>
            <w:sz w:val="22"/>
          </w:rPr>
          <w:id w:val="541709211"/>
          <w:placeholder>
            <w:docPart w:val="605F1ECFAB7D4C0F9F609AED6393A8EA"/>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0180870B" w14:textId="77777777" w:rsidR="00EC0474" w:rsidRPr="007A673B" w:rsidRDefault="00EC0474" w:rsidP="00EC0474">
      <w:pPr>
        <w:spacing w:before="120" w:line="288" w:lineRule="auto"/>
        <w:rPr>
          <w:rFonts w:ascii="Manrope" w:hAnsi="Manrope" w:cstheme="minorHAnsi"/>
          <w:bCs/>
        </w:rPr>
      </w:pPr>
      <w:r w:rsidRPr="007A673B">
        <w:rPr>
          <w:rFonts w:ascii="Manrope" w:hAnsi="Manrope" w:cstheme="minorHAnsi"/>
          <w:bCs/>
        </w:rPr>
        <w:t xml:space="preserve">                     </w:t>
      </w:r>
    </w:p>
    <w:p w14:paraId="3AC96512" w14:textId="77777777" w:rsidR="00EC0474" w:rsidRPr="007A673B" w:rsidRDefault="00EC0474" w:rsidP="00EC0474">
      <w:pPr>
        <w:spacing w:line="288" w:lineRule="auto"/>
        <w:rPr>
          <w:rFonts w:ascii="Manrope" w:hAnsi="Manrope" w:cstheme="minorHAnsi"/>
          <w:b/>
        </w:rPr>
      </w:pPr>
      <w:r w:rsidRPr="007A673B">
        <w:rPr>
          <w:rFonts w:ascii="Manrope" w:hAnsi="Manrope" w:cstheme="minorHAnsi"/>
          <w:b/>
        </w:rPr>
        <w:t>Section C: Institutional Information</w:t>
      </w:r>
    </w:p>
    <w:p w14:paraId="5B374698" w14:textId="77777777" w:rsidR="00EC0474" w:rsidRPr="007A673B" w:rsidRDefault="00EC0474" w:rsidP="00EC0474">
      <w:pPr>
        <w:pStyle w:val="NormalWeb"/>
        <w:shd w:val="clear" w:color="auto" w:fill="FFFFFF"/>
        <w:spacing w:before="0" w:beforeAutospacing="0" w:after="0" w:afterAutospacing="0"/>
        <w:rPr>
          <w:rFonts w:ascii="Manrope" w:hAnsi="Manrope" w:cstheme="minorHAnsi"/>
          <w:bCs/>
          <w:i/>
          <w:iCs/>
          <w:szCs w:val="22"/>
        </w:rPr>
      </w:pPr>
      <w:r w:rsidRPr="007A673B">
        <w:rPr>
          <w:rFonts w:ascii="Manrope" w:hAnsi="Manrope" w:cstheme="minorHAnsi"/>
          <w:bCs/>
          <w:i/>
          <w:iCs/>
          <w:szCs w:val="22"/>
        </w:rPr>
        <w:t xml:space="preserve">Emails provided here will be updated with grant outcome information. </w:t>
      </w:r>
    </w:p>
    <w:p w14:paraId="729C1F77" w14:textId="77777777" w:rsidR="00EC0474" w:rsidRPr="007A673B" w:rsidRDefault="00EC0474" w:rsidP="00EC0474">
      <w:pPr>
        <w:spacing w:before="120" w:line="288" w:lineRule="auto"/>
        <w:rPr>
          <w:rFonts w:ascii="Manrope" w:hAnsi="Manrope" w:cstheme="minorHAnsi"/>
          <w:bCs/>
        </w:rPr>
      </w:pPr>
      <w:r w:rsidRPr="007A673B">
        <w:rPr>
          <w:rFonts w:ascii="Manrope" w:hAnsi="Manrope" w:cstheme="minorHAnsi"/>
          <w:b/>
        </w:rPr>
        <w:t>State / Territory where the research will be performed</w:t>
      </w:r>
      <w:r w:rsidRPr="007A673B">
        <w:rPr>
          <w:rFonts w:ascii="Manrope" w:hAnsi="Manrope" w:cstheme="minorHAnsi"/>
          <w:bCs/>
        </w:rPr>
        <w:t xml:space="preserve">: </w:t>
      </w:r>
      <w:sdt>
        <w:sdtPr>
          <w:rPr>
            <w:rStyle w:val="Arial10"/>
            <w:rFonts w:ascii="Manrope" w:hAnsi="Manrope"/>
            <w:sz w:val="22"/>
          </w:rPr>
          <w:id w:val="-461960072"/>
          <w:placeholder>
            <w:docPart w:val="ADF1C778549B4ED4B803958E950D48C6"/>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6A7007CC" w14:textId="77777777" w:rsidR="00EC0474" w:rsidRPr="007A673B" w:rsidRDefault="00EC0474" w:rsidP="00EC0474">
      <w:pPr>
        <w:spacing w:before="120" w:line="288" w:lineRule="auto"/>
        <w:rPr>
          <w:rFonts w:ascii="Manrope" w:hAnsi="Manrope" w:cstheme="minorHAnsi"/>
          <w:b/>
        </w:rPr>
      </w:pPr>
      <w:r w:rsidRPr="007A673B">
        <w:rPr>
          <w:rFonts w:ascii="Manrope" w:hAnsi="Manrope" w:cstheme="minorHAnsi"/>
          <w:b/>
        </w:rPr>
        <w:t xml:space="preserve">Administering Institution: </w:t>
      </w:r>
      <w:sdt>
        <w:sdtPr>
          <w:rPr>
            <w:rStyle w:val="Arial10"/>
            <w:rFonts w:ascii="Manrope" w:hAnsi="Manrope"/>
            <w:sz w:val="22"/>
          </w:rPr>
          <w:id w:val="1519280008"/>
          <w:placeholder>
            <w:docPart w:val="6480E318A7B049469C174085147DE939"/>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66E808C7" w14:textId="77777777" w:rsidR="00EC0474" w:rsidRPr="007A673B" w:rsidRDefault="00EC0474" w:rsidP="00EC0474">
      <w:pPr>
        <w:spacing w:before="120" w:line="288" w:lineRule="auto"/>
        <w:rPr>
          <w:rFonts w:ascii="Manrope" w:hAnsi="Manrope" w:cstheme="minorHAnsi"/>
          <w:b/>
        </w:rPr>
      </w:pPr>
      <w:r w:rsidRPr="007A673B">
        <w:rPr>
          <w:rFonts w:ascii="Manrope" w:hAnsi="Manrope" w:cstheme="minorHAnsi"/>
          <w:b/>
        </w:rPr>
        <w:t xml:space="preserve">Administering Institution Research Office Email: </w:t>
      </w:r>
      <w:sdt>
        <w:sdtPr>
          <w:rPr>
            <w:rStyle w:val="Arial10"/>
            <w:rFonts w:ascii="Manrope" w:hAnsi="Manrope"/>
            <w:sz w:val="22"/>
          </w:rPr>
          <w:id w:val="1111082190"/>
          <w:placeholder>
            <w:docPart w:val="9BC8D06E4E73446DB317A9354C159E48"/>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6EA5BB2B" w14:textId="77777777" w:rsidR="00EC0474" w:rsidRPr="007A673B" w:rsidRDefault="00EC0474" w:rsidP="00EC0474">
      <w:pPr>
        <w:spacing w:before="120" w:line="288" w:lineRule="auto"/>
        <w:rPr>
          <w:rFonts w:ascii="Manrope" w:hAnsi="Manrope" w:cstheme="minorHAnsi"/>
          <w:bCs/>
        </w:rPr>
      </w:pPr>
      <w:r w:rsidRPr="007A673B">
        <w:rPr>
          <w:rFonts w:ascii="Manrope" w:hAnsi="Manrope" w:cstheme="minorHAnsi"/>
          <w:b/>
        </w:rPr>
        <w:t>Host Institution (Optional)</w:t>
      </w:r>
      <w:r w:rsidRPr="007A673B">
        <w:rPr>
          <w:rStyle w:val="Arial10"/>
          <w:rFonts w:ascii="Manrope" w:hAnsi="Manrope"/>
          <w:b/>
          <w:sz w:val="22"/>
        </w:rPr>
        <w:t xml:space="preserve"> </w:t>
      </w:r>
      <w:sdt>
        <w:sdtPr>
          <w:rPr>
            <w:rStyle w:val="Arial10"/>
            <w:rFonts w:ascii="Manrope" w:hAnsi="Manrope"/>
            <w:sz w:val="22"/>
          </w:rPr>
          <w:id w:val="-848714648"/>
          <w:placeholder>
            <w:docPart w:val="D047B60E1D7E44FBADC974C79551A8E9"/>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670A4AA4" w14:textId="77777777" w:rsidR="00EC0474" w:rsidRPr="007A673B" w:rsidRDefault="00EC0474" w:rsidP="00EC0474">
      <w:pPr>
        <w:spacing w:before="120"/>
        <w:rPr>
          <w:rFonts w:ascii="Manrope" w:hAnsi="Manrope"/>
        </w:rPr>
      </w:pPr>
      <w:r w:rsidRPr="007A673B">
        <w:rPr>
          <w:rFonts w:ascii="Manrope" w:hAnsi="Manrope" w:cstheme="minorHAnsi"/>
          <w:b/>
        </w:rPr>
        <w:t>Host Institution Research Office Contact Email (Optional)</w:t>
      </w:r>
      <w:r w:rsidRPr="007A673B">
        <w:rPr>
          <w:rStyle w:val="Arial10"/>
          <w:rFonts w:ascii="Manrope" w:hAnsi="Manrope"/>
          <w:b/>
          <w:sz w:val="22"/>
        </w:rPr>
        <w:t xml:space="preserve"> </w:t>
      </w:r>
      <w:sdt>
        <w:sdtPr>
          <w:rPr>
            <w:rStyle w:val="Arial10"/>
            <w:rFonts w:ascii="Manrope" w:hAnsi="Manrope"/>
            <w:sz w:val="22"/>
          </w:rPr>
          <w:id w:val="-2077422181"/>
          <w:placeholder>
            <w:docPart w:val="856E12355D424DE2B2DE521A80CB09CF"/>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10DE76AF" w14:textId="77777777" w:rsidR="00EC0474" w:rsidRPr="007A673B" w:rsidRDefault="00EC0474" w:rsidP="00EC0474">
      <w:pPr>
        <w:pStyle w:val="NormalWeb"/>
        <w:shd w:val="clear" w:color="auto" w:fill="FFFFFF"/>
        <w:spacing w:before="0" w:beforeAutospacing="0" w:after="0" w:afterAutospacing="0"/>
        <w:rPr>
          <w:rFonts w:ascii="Manrope" w:hAnsi="Manrope" w:cstheme="minorHAnsi"/>
          <w:bCs/>
          <w:i/>
          <w:iCs/>
          <w:szCs w:val="22"/>
        </w:rPr>
      </w:pPr>
    </w:p>
    <w:p w14:paraId="417BC9C7" w14:textId="77777777" w:rsidR="00EC0474" w:rsidRPr="007A673B" w:rsidRDefault="00EC0474" w:rsidP="00EC0474">
      <w:pPr>
        <w:spacing w:line="288" w:lineRule="auto"/>
        <w:rPr>
          <w:rFonts w:ascii="Manrope" w:hAnsi="Manrope" w:cstheme="minorHAnsi"/>
          <w:b/>
        </w:rPr>
      </w:pPr>
      <w:r w:rsidRPr="007A673B">
        <w:rPr>
          <w:rFonts w:ascii="Manrope" w:hAnsi="Manrope" w:cstheme="minorHAnsi"/>
          <w:b/>
        </w:rPr>
        <w:t>Section D: Details to Determine Appropriate Peer Review</w:t>
      </w:r>
    </w:p>
    <w:p w14:paraId="44F8A598" w14:textId="77777777" w:rsidR="00EC0474" w:rsidRPr="007A673B" w:rsidRDefault="00EC0474" w:rsidP="00EC0474">
      <w:pPr>
        <w:spacing w:line="288" w:lineRule="auto"/>
        <w:rPr>
          <w:rFonts w:ascii="Manrope" w:hAnsi="Manrope"/>
          <w:i/>
          <w:iCs/>
          <w:shd w:val="clear" w:color="auto" w:fill="FFFFFF"/>
        </w:rPr>
      </w:pPr>
      <w:r w:rsidRPr="007A673B">
        <w:rPr>
          <w:rFonts w:ascii="Manrope" w:hAnsi="Manrope"/>
          <w:i/>
          <w:iCs/>
          <w:shd w:val="clear" w:color="auto" w:fill="FFFFFF"/>
        </w:rPr>
        <w:t>These details will not contribute to the score of the project. They are captured to assist with assigning the application to a reviewer with appropriate expertise.</w:t>
      </w:r>
    </w:p>
    <w:p w14:paraId="11F58AF1" w14:textId="77777777" w:rsidR="00EC0474" w:rsidRPr="007A673B" w:rsidRDefault="00EC0474" w:rsidP="00EC0474">
      <w:pPr>
        <w:spacing w:line="288" w:lineRule="auto"/>
        <w:rPr>
          <w:rFonts w:ascii="Manrope" w:hAnsi="Manrope"/>
          <w:i/>
          <w:iCs/>
          <w:shd w:val="clear" w:color="auto" w:fill="FFFFFF"/>
        </w:rPr>
      </w:pPr>
    </w:p>
    <w:p w14:paraId="13E00769" w14:textId="77777777" w:rsidR="00EC0474" w:rsidRPr="007A673B" w:rsidRDefault="00EC0474" w:rsidP="00EC0474">
      <w:pPr>
        <w:spacing w:line="288" w:lineRule="auto"/>
        <w:rPr>
          <w:rStyle w:val="Arial10"/>
          <w:rFonts w:ascii="Manrope" w:hAnsi="Manrope"/>
          <w:sz w:val="22"/>
        </w:rPr>
      </w:pPr>
      <w:r w:rsidRPr="007A673B">
        <w:rPr>
          <w:rFonts w:ascii="Manrope" w:hAnsi="Manrope" w:cstheme="minorHAnsi"/>
          <w:b/>
        </w:rPr>
        <w:t>Abstract of Expertise Needed</w:t>
      </w:r>
    </w:p>
    <w:p w14:paraId="1489020B" w14:textId="3308AC73" w:rsidR="00EC0474" w:rsidRPr="007A673B" w:rsidRDefault="00EC0474" w:rsidP="00EC0474">
      <w:pPr>
        <w:spacing w:line="288" w:lineRule="auto"/>
        <w:rPr>
          <w:rFonts w:ascii="Manrope" w:hAnsi="Manrope" w:cstheme="minorHAnsi"/>
          <w:bCs/>
          <w:i/>
          <w:iCs/>
        </w:rPr>
      </w:pPr>
      <w:r w:rsidRPr="007A673B">
        <w:rPr>
          <w:rFonts w:ascii="Manrope" w:hAnsi="Manrope" w:cstheme="minorHAnsi"/>
          <w:bCs/>
          <w:i/>
          <w:iCs/>
        </w:rPr>
        <w:t xml:space="preserve">Provide a brief overview of the project that </w:t>
      </w:r>
      <w:r w:rsidR="000E46FA" w:rsidRPr="007A673B">
        <w:rPr>
          <w:rFonts w:ascii="Manrope" w:hAnsi="Manrope" w:cstheme="minorHAnsi"/>
          <w:bCs/>
          <w:i/>
          <w:iCs/>
        </w:rPr>
        <w:t>will</w:t>
      </w:r>
      <w:r w:rsidRPr="007A673B">
        <w:rPr>
          <w:rFonts w:ascii="Manrope" w:hAnsi="Manrope" w:cstheme="minorHAnsi"/>
          <w:bCs/>
          <w:i/>
          <w:iCs/>
        </w:rPr>
        <w:t xml:space="preserve"> help a reviewer assess if they have the expertise to review the application. Ensure any specialist methodology is </w:t>
      </w:r>
      <w:r w:rsidR="000E46FA" w:rsidRPr="007A673B">
        <w:rPr>
          <w:rFonts w:ascii="Manrope" w:hAnsi="Manrope" w:cstheme="minorHAnsi"/>
          <w:bCs/>
          <w:i/>
          <w:iCs/>
        </w:rPr>
        <w:t>highlighted.</w:t>
      </w:r>
      <w:r w:rsidRPr="007A673B">
        <w:rPr>
          <w:rFonts w:ascii="Manrope" w:hAnsi="Manrope" w:cstheme="minorHAnsi"/>
          <w:bCs/>
          <w:i/>
          <w:iCs/>
        </w:rPr>
        <w:t xml:space="preserve"> </w:t>
      </w:r>
    </w:p>
    <w:p w14:paraId="67200AA1" w14:textId="77777777" w:rsidR="00EC0474" w:rsidRPr="007A673B" w:rsidRDefault="00EC0474" w:rsidP="00EC0474">
      <w:pPr>
        <w:spacing w:line="288" w:lineRule="auto"/>
        <w:rPr>
          <w:rFonts w:ascii="Manrope" w:hAnsi="Manrope" w:cstheme="minorHAnsi"/>
          <w:b/>
          <w:bCs/>
          <w:i/>
        </w:rPr>
      </w:pPr>
      <w:r w:rsidRPr="007A673B">
        <w:rPr>
          <w:rFonts w:ascii="Manrope" w:hAnsi="Manrope" w:cstheme="minorHAnsi"/>
          <w:b/>
          <w:bCs/>
          <w:i/>
        </w:rPr>
        <w:t>Max.150 words</w:t>
      </w:r>
    </w:p>
    <w:p w14:paraId="0C365CC8" w14:textId="585C838C" w:rsidR="00EC0474" w:rsidRPr="007A673B" w:rsidRDefault="00000000" w:rsidP="00EC0474">
      <w:pPr>
        <w:spacing w:line="288" w:lineRule="auto"/>
        <w:rPr>
          <w:rStyle w:val="Arial10"/>
          <w:rFonts w:ascii="Manrope" w:hAnsi="Manrope"/>
          <w:sz w:val="22"/>
        </w:rPr>
      </w:pPr>
      <w:sdt>
        <w:sdtPr>
          <w:rPr>
            <w:rStyle w:val="Arial10"/>
            <w:rFonts w:ascii="Manrope" w:hAnsi="Manrope"/>
            <w:sz w:val="22"/>
          </w:rPr>
          <w:id w:val="405959781"/>
          <w:placeholder>
            <w:docPart w:val="CE2C94C41D8F43A6B27D811EFC53F4E3"/>
          </w:placeholder>
          <w:showingPlcHdr/>
        </w:sdtPr>
        <w:sdtEndPr>
          <w:rPr>
            <w:rStyle w:val="DefaultParagraphFont"/>
            <w:rFonts w:cstheme="minorHAnsi"/>
          </w:rPr>
        </w:sdtEndPr>
        <w:sdtContent>
          <w:r w:rsidR="00EC0474" w:rsidRPr="007A673B">
            <w:rPr>
              <w:rStyle w:val="PlaceholderText"/>
              <w:rFonts w:ascii="Manrope" w:eastAsiaTheme="minorHAnsi" w:hAnsi="Manrope"/>
              <w:color w:val="auto"/>
            </w:rPr>
            <w:t>Click or tap here to enter text.</w:t>
          </w:r>
        </w:sdtContent>
      </w:sdt>
    </w:p>
    <w:p w14:paraId="1C922D0A" w14:textId="77777777" w:rsidR="00EC0474" w:rsidRPr="007A673B" w:rsidRDefault="00EC0474" w:rsidP="00EC0474">
      <w:pPr>
        <w:spacing w:line="288" w:lineRule="auto"/>
        <w:rPr>
          <w:rFonts w:ascii="Manrope" w:hAnsi="Manrope" w:cstheme="minorHAnsi"/>
        </w:rPr>
      </w:pPr>
      <w:r w:rsidRPr="007A673B">
        <w:rPr>
          <w:rFonts w:ascii="Manrope" w:hAnsi="Manrope" w:cstheme="minorHAnsi"/>
          <w:b/>
          <w:bCs/>
        </w:rPr>
        <w:lastRenderedPageBreak/>
        <w:t>Cancer Focus:</w:t>
      </w:r>
      <w:r w:rsidRPr="007A673B">
        <w:rPr>
          <w:rStyle w:val="Arial10"/>
          <w:rFonts w:ascii="Manrope" w:hAnsi="Manrope"/>
          <w:sz w:val="22"/>
        </w:rPr>
        <w:t xml:space="preserve"> </w:t>
      </w:r>
      <w:sdt>
        <w:sdtPr>
          <w:rPr>
            <w:rStyle w:val="Arial10"/>
            <w:rFonts w:ascii="Manrope" w:hAnsi="Manrope"/>
            <w:sz w:val="22"/>
          </w:rPr>
          <w:id w:val="-1769380177"/>
          <w:placeholder>
            <w:docPart w:val="5A718C65583B4579A920FEF0DBDD0DC3"/>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2ED69DF1" w14:textId="305B9BED" w:rsidR="00EC0474" w:rsidRPr="007A673B" w:rsidRDefault="00EC0474" w:rsidP="00EC0474">
      <w:pPr>
        <w:spacing w:line="288" w:lineRule="auto"/>
        <w:rPr>
          <w:rFonts w:ascii="Manrope" w:hAnsi="Manrope"/>
          <w:shd w:val="clear" w:color="auto" w:fill="FFFFFF"/>
        </w:rPr>
      </w:pPr>
      <w:r w:rsidRPr="007A673B">
        <w:rPr>
          <w:rFonts w:ascii="Manrope" w:hAnsi="Manrope"/>
          <w:shd w:val="clear" w:color="auto" w:fill="FFFFFF"/>
        </w:rPr>
        <w:t xml:space="preserve">Please enter the Cancer type(s) that will be the </w:t>
      </w:r>
      <w:r w:rsidR="0004572B" w:rsidRPr="007A673B">
        <w:rPr>
          <w:rFonts w:ascii="Manrope" w:hAnsi="Manrope"/>
          <w:shd w:val="clear" w:color="auto" w:fill="FFFFFF"/>
        </w:rPr>
        <w:t>focus</w:t>
      </w:r>
      <w:r w:rsidRPr="007A673B">
        <w:rPr>
          <w:rFonts w:ascii="Manrope" w:hAnsi="Manrope"/>
          <w:shd w:val="clear" w:color="auto" w:fill="FFFFFF"/>
        </w:rPr>
        <w:t xml:space="preserve"> of the proposed </w:t>
      </w:r>
      <w:r w:rsidR="0004572B" w:rsidRPr="007A673B">
        <w:rPr>
          <w:rFonts w:ascii="Manrope" w:hAnsi="Manrope"/>
          <w:shd w:val="clear" w:color="auto" w:fill="FFFFFF"/>
        </w:rPr>
        <w:t>p</w:t>
      </w:r>
      <w:r w:rsidRPr="007A673B">
        <w:rPr>
          <w:rFonts w:ascii="Manrope" w:hAnsi="Manrope"/>
          <w:shd w:val="clear" w:color="auto" w:fill="FFFFFF"/>
        </w:rPr>
        <w:t>roject.</w:t>
      </w:r>
    </w:p>
    <w:p w14:paraId="7A760110" w14:textId="77777777" w:rsidR="00EC0474" w:rsidRPr="007A673B" w:rsidRDefault="00EC0474" w:rsidP="00EC0474">
      <w:pPr>
        <w:spacing w:line="288" w:lineRule="auto"/>
        <w:rPr>
          <w:rFonts w:ascii="Manrope" w:hAnsi="Manrope"/>
          <w:shd w:val="clear" w:color="auto" w:fill="FFFFFF"/>
        </w:rPr>
      </w:pPr>
    </w:p>
    <w:p w14:paraId="1C13ACD7" w14:textId="77777777" w:rsidR="00EC0474" w:rsidRPr="007A673B" w:rsidRDefault="00EC0474" w:rsidP="00EC0474">
      <w:pPr>
        <w:spacing w:line="288" w:lineRule="auto"/>
        <w:rPr>
          <w:rFonts w:ascii="Manrope" w:hAnsi="Manrope" w:cstheme="minorHAnsi"/>
          <w:bCs/>
          <w:i/>
        </w:rPr>
      </w:pPr>
      <w:r w:rsidRPr="007A673B">
        <w:rPr>
          <w:rFonts w:ascii="Manrope" w:hAnsi="Manrope" w:cstheme="minorHAnsi"/>
          <w:b/>
        </w:rPr>
        <w:t>Translational Level:</w:t>
      </w:r>
      <w:r w:rsidRPr="007A673B">
        <w:rPr>
          <w:rFonts w:ascii="Manrope" w:hAnsi="Manrope" w:cstheme="minorHAnsi"/>
        </w:rPr>
        <w:t xml:space="preserve"> What </w:t>
      </w:r>
      <w:hyperlink r:id="rId13" w:history="1">
        <w:r w:rsidRPr="007A673B">
          <w:rPr>
            <w:rStyle w:val="Hyperlink"/>
            <w:rFonts w:ascii="Manrope" w:hAnsi="Manrope" w:cstheme="minorHAnsi"/>
            <w:color w:val="auto"/>
          </w:rPr>
          <w:t>translation</w:t>
        </w:r>
        <w:r w:rsidRPr="007A673B">
          <w:rPr>
            <w:rStyle w:val="Hyperlink"/>
            <w:rFonts w:ascii="Manrope" w:hAnsi="Manrope" w:cstheme="minorHAnsi"/>
            <w:color w:val="auto"/>
          </w:rPr>
          <w:t>a</w:t>
        </w:r>
        <w:r w:rsidRPr="007A673B">
          <w:rPr>
            <w:rStyle w:val="Hyperlink"/>
            <w:rFonts w:ascii="Manrope" w:hAnsi="Manrope" w:cstheme="minorHAnsi"/>
            <w:color w:val="auto"/>
          </w:rPr>
          <w:t>l level</w:t>
        </w:r>
      </w:hyperlink>
      <w:r w:rsidRPr="007A673B">
        <w:rPr>
          <w:rFonts w:ascii="Manrope" w:hAnsi="Manrope" w:cstheme="minorHAnsi"/>
        </w:rPr>
        <w:t xml:space="preserve"> is your research program targeting? </w:t>
      </w:r>
      <w:r w:rsidRPr="007A673B">
        <w:rPr>
          <w:rFonts w:ascii="Manrope" w:hAnsi="Manrope" w:cstheme="minorHAnsi"/>
          <w:b/>
          <w:bCs/>
          <w:i/>
        </w:rPr>
        <w:t>Max.</w:t>
      </w:r>
      <w:r w:rsidRPr="007A673B">
        <w:rPr>
          <w:rFonts w:ascii="Manrope" w:hAnsi="Manrope" w:cstheme="minorHAnsi"/>
          <w:bCs/>
          <w:i/>
        </w:rPr>
        <w:t xml:space="preserve"> </w:t>
      </w:r>
      <w:r w:rsidRPr="007A673B">
        <w:rPr>
          <w:rFonts w:ascii="Manrope" w:hAnsi="Manrope" w:cstheme="minorHAnsi"/>
          <w:b/>
          <w:bCs/>
          <w:i/>
        </w:rPr>
        <w:t>25 words</w:t>
      </w:r>
      <w:r w:rsidRPr="007A673B">
        <w:rPr>
          <w:rFonts w:ascii="Manrope" w:hAnsi="Manrope" w:cstheme="minorHAnsi"/>
          <w:bCs/>
          <w:i/>
        </w:rPr>
        <w:t>.</w:t>
      </w:r>
    </w:p>
    <w:sdt>
      <w:sdtPr>
        <w:rPr>
          <w:rStyle w:val="Arial10"/>
          <w:rFonts w:ascii="Manrope" w:hAnsi="Manrope"/>
          <w:sz w:val="22"/>
        </w:rPr>
        <w:id w:val="-2045503228"/>
        <w:placeholder>
          <w:docPart w:val="306BE5E7B94C4CD2A7C40F9A4F5B6C48"/>
        </w:placeholder>
        <w:showingPlcHdr/>
      </w:sdtPr>
      <w:sdtEndPr>
        <w:rPr>
          <w:rStyle w:val="DefaultParagraphFont"/>
          <w:rFonts w:cstheme="minorHAnsi"/>
          <w:bCs/>
        </w:rPr>
      </w:sdtEndPr>
      <w:sdtContent>
        <w:p w14:paraId="39DA687B" w14:textId="77777777" w:rsidR="00EC0474" w:rsidRPr="007A673B" w:rsidRDefault="00EC0474" w:rsidP="00EC0474">
          <w:pPr>
            <w:spacing w:line="288" w:lineRule="auto"/>
            <w:rPr>
              <w:rFonts w:ascii="Manrope" w:hAnsi="Manrope" w:cstheme="minorHAnsi"/>
              <w:bCs/>
            </w:rPr>
          </w:pPr>
          <w:r w:rsidRPr="007A673B">
            <w:rPr>
              <w:rStyle w:val="PlaceholderText"/>
              <w:rFonts w:ascii="Manrope" w:eastAsiaTheme="minorHAnsi" w:hAnsi="Manrope"/>
              <w:color w:val="auto"/>
            </w:rPr>
            <w:t>Click or tap here to enter text.</w:t>
          </w:r>
        </w:p>
      </w:sdtContent>
    </w:sdt>
    <w:p w14:paraId="0AE70F41" w14:textId="77777777" w:rsidR="00EC0474" w:rsidRPr="007A673B" w:rsidRDefault="00EC0474" w:rsidP="00EC0474">
      <w:pPr>
        <w:spacing w:line="288" w:lineRule="auto"/>
        <w:rPr>
          <w:rFonts w:ascii="Manrope" w:hAnsi="Manrope"/>
          <w:shd w:val="clear" w:color="auto" w:fill="FFFFFF"/>
        </w:rPr>
      </w:pPr>
    </w:p>
    <w:p w14:paraId="5D40D88C" w14:textId="77777777" w:rsidR="00EC0474" w:rsidRPr="007A673B" w:rsidRDefault="00EC0474" w:rsidP="00EC0474">
      <w:pPr>
        <w:rPr>
          <w:rFonts w:ascii="Manrope" w:hAnsi="Manrope" w:cstheme="minorHAnsi"/>
          <w:bCs/>
        </w:rPr>
      </w:pPr>
      <w:r w:rsidRPr="007A673B">
        <w:rPr>
          <w:rFonts w:ascii="Manrope" w:hAnsi="Manrope" w:cstheme="minorHAnsi"/>
          <w:b/>
        </w:rPr>
        <w:t>Chief Investigator's Lab Head:</w:t>
      </w:r>
      <w:r w:rsidRPr="007A673B">
        <w:rPr>
          <w:rFonts w:ascii="Manrope" w:hAnsi="Manrope" w:cstheme="minorHAnsi"/>
          <w:bCs/>
        </w:rPr>
        <w:t xml:space="preserve"> </w:t>
      </w:r>
      <w:sdt>
        <w:sdtPr>
          <w:rPr>
            <w:rStyle w:val="Arial10"/>
            <w:rFonts w:ascii="Manrope" w:hAnsi="Manrope"/>
            <w:sz w:val="22"/>
          </w:rPr>
          <w:id w:val="-975066532"/>
          <w:placeholder>
            <w:docPart w:val="AFBDF8720E9744B58B0F3AB3DDB40340"/>
          </w:placeholder>
          <w:showingPlcHdr/>
          <w:text/>
        </w:sdtPr>
        <w:sdtEndPr>
          <w:rPr>
            <w:rStyle w:val="DefaultParagraphFont"/>
            <w:rFonts w:cstheme="minorHAnsi"/>
            <w:bCs/>
          </w:rPr>
        </w:sdtEndPr>
        <w:sdtContent>
          <w:r w:rsidRPr="007A673B">
            <w:rPr>
              <w:rStyle w:val="PlaceholderText"/>
              <w:rFonts w:ascii="Manrope" w:eastAsiaTheme="minorHAnsi" w:hAnsi="Manrope"/>
              <w:color w:val="auto"/>
            </w:rPr>
            <w:t>Click or tap here to enter text.</w:t>
          </w:r>
        </w:sdtContent>
      </w:sdt>
    </w:p>
    <w:p w14:paraId="718A4611" w14:textId="77777777" w:rsidR="0054368B" w:rsidRPr="007A673B" w:rsidRDefault="00EC0474" w:rsidP="00EC0474">
      <w:pPr>
        <w:pStyle w:val="NormalWeb"/>
        <w:shd w:val="clear" w:color="auto" w:fill="FFFFFF"/>
        <w:spacing w:before="0" w:beforeAutospacing="0" w:after="0" w:afterAutospacing="0"/>
        <w:rPr>
          <w:rFonts w:ascii="Manrope" w:hAnsi="Manrope" w:cstheme="minorHAnsi"/>
          <w:bCs/>
          <w:i/>
          <w:iCs/>
          <w:szCs w:val="22"/>
        </w:rPr>
      </w:pPr>
      <w:r w:rsidRPr="007A673B">
        <w:rPr>
          <w:rFonts w:ascii="Manrope" w:hAnsi="Manrope" w:cstheme="minorHAnsi"/>
          <w:bCs/>
          <w:i/>
          <w:iCs/>
          <w:szCs w:val="22"/>
        </w:rPr>
        <w:t xml:space="preserve">Collected to assist with peer reviewer conflicts of interest. This should be the most senior member of the applicant’s </w:t>
      </w:r>
      <w:r w:rsidR="00D937B5" w:rsidRPr="007A673B">
        <w:rPr>
          <w:rFonts w:ascii="Manrope" w:hAnsi="Manrope" w:cstheme="minorHAnsi"/>
          <w:bCs/>
          <w:i/>
          <w:iCs/>
          <w:szCs w:val="22"/>
        </w:rPr>
        <w:t>lab and</w:t>
      </w:r>
      <w:r w:rsidRPr="007A673B">
        <w:rPr>
          <w:rFonts w:ascii="Manrope" w:hAnsi="Manrope" w:cstheme="minorHAnsi"/>
          <w:bCs/>
          <w:i/>
          <w:iCs/>
          <w:szCs w:val="22"/>
        </w:rPr>
        <w:t xml:space="preserve"> may or may not be the applicant’s direct supervisor.</w:t>
      </w:r>
    </w:p>
    <w:p w14:paraId="3321747D" w14:textId="77777777" w:rsidR="0054368B" w:rsidRPr="007A673B" w:rsidRDefault="0054368B" w:rsidP="00EC0474">
      <w:pPr>
        <w:pStyle w:val="NormalWeb"/>
        <w:shd w:val="clear" w:color="auto" w:fill="FFFFFF"/>
        <w:spacing w:before="0" w:beforeAutospacing="0" w:after="0" w:afterAutospacing="0"/>
        <w:rPr>
          <w:rFonts w:ascii="Manrope" w:hAnsi="Manrope" w:cstheme="minorHAnsi"/>
          <w:bCs/>
          <w:i/>
          <w:iCs/>
          <w:szCs w:val="22"/>
        </w:rPr>
      </w:pPr>
    </w:p>
    <w:p w14:paraId="1BC06BF2" w14:textId="60AEF608" w:rsidR="00EC0474" w:rsidRPr="007A673B" w:rsidRDefault="00EC0474" w:rsidP="00EC0474">
      <w:pPr>
        <w:pStyle w:val="NormalWeb"/>
        <w:shd w:val="clear" w:color="auto" w:fill="FFFFFF"/>
        <w:spacing w:before="0" w:beforeAutospacing="0" w:after="0" w:afterAutospacing="0"/>
        <w:rPr>
          <w:rFonts w:ascii="Manrope" w:hAnsi="Manrope" w:cstheme="minorHAnsi"/>
          <w:b/>
          <w:szCs w:val="22"/>
        </w:rPr>
      </w:pPr>
      <w:r w:rsidRPr="007A673B">
        <w:rPr>
          <w:rFonts w:ascii="Manrope" w:hAnsi="Manrope" w:cstheme="minorHAnsi"/>
          <w:b/>
          <w:szCs w:val="22"/>
        </w:rPr>
        <w:t>Section E: Research Project</w:t>
      </w:r>
    </w:p>
    <w:p w14:paraId="73E4DF81" w14:textId="77777777" w:rsidR="000B5D28" w:rsidRPr="007A673B" w:rsidRDefault="00EC0474" w:rsidP="00FD7593">
      <w:pPr>
        <w:spacing w:line="288" w:lineRule="auto"/>
        <w:rPr>
          <w:rFonts w:ascii="Manrope" w:hAnsi="Manrope" w:cstheme="minorHAnsi"/>
          <w:b/>
          <w:bCs/>
          <w:i/>
        </w:rPr>
      </w:pPr>
      <w:r w:rsidRPr="007A673B">
        <w:rPr>
          <w:rFonts w:ascii="Manrope" w:hAnsi="Manrope" w:cstheme="minorHAnsi"/>
          <w:b/>
          <w:bCs/>
        </w:rPr>
        <w:t>Project title (Scientific):</w:t>
      </w:r>
      <w:r w:rsidRPr="007A673B">
        <w:rPr>
          <w:rFonts w:ascii="Manrope" w:hAnsi="Manrope" w:cstheme="minorHAnsi"/>
          <w:bCs/>
        </w:rPr>
        <w:t xml:space="preserve"> Include a title for the research project, suitable for a peer audience. </w:t>
      </w:r>
      <w:r w:rsidRPr="007A673B">
        <w:rPr>
          <w:rFonts w:ascii="Manrope" w:hAnsi="Manrope" w:cstheme="minorHAnsi"/>
          <w:b/>
          <w:bCs/>
          <w:i/>
        </w:rPr>
        <w:t>Max.</w:t>
      </w:r>
      <w:r w:rsidRPr="007A673B">
        <w:rPr>
          <w:rFonts w:ascii="Manrope" w:hAnsi="Manrope" w:cstheme="minorHAnsi"/>
          <w:bCs/>
          <w:i/>
        </w:rPr>
        <w:t xml:space="preserve"> </w:t>
      </w:r>
      <w:r w:rsidRPr="007A673B">
        <w:rPr>
          <w:rFonts w:ascii="Manrope" w:hAnsi="Manrope" w:cstheme="minorHAnsi"/>
          <w:b/>
          <w:bCs/>
          <w:i/>
        </w:rPr>
        <w:t>25 words</w:t>
      </w:r>
    </w:p>
    <w:p w14:paraId="17B237A7" w14:textId="2415D04D" w:rsidR="00EC0474" w:rsidRPr="007A673B" w:rsidRDefault="00000000" w:rsidP="00FD7593">
      <w:pPr>
        <w:spacing w:line="288" w:lineRule="auto"/>
        <w:rPr>
          <w:rFonts w:ascii="Manrope" w:hAnsi="Manrope" w:cstheme="minorHAnsi"/>
          <w:bCs/>
        </w:rPr>
      </w:pPr>
      <w:sdt>
        <w:sdtPr>
          <w:rPr>
            <w:rStyle w:val="Arial10"/>
            <w:rFonts w:ascii="Manrope" w:hAnsi="Manrope"/>
            <w:sz w:val="22"/>
          </w:rPr>
          <w:id w:val="1357302997"/>
          <w:placeholder>
            <w:docPart w:val="0E00254634524E0CBB3EDC9393D749D0"/>
          </w:placeholder>
          <w:showingPlcHdr/>
        </w:sdtPr>
        <w:sdtEndPr>
          <w:rPr>
            <w:rStyle w:val="DefaultParagraphFont"/>
            <w:rFonts w:cstheme="minorHAnsi"/>
            <w:bCs/>
          </w:rPr>
        </w:sdtEndPr>
        <w:sdtContent>
          <w:r w:rsidR="00EC0474" w:rsidRPr="007A673B">
            <w:rPr>
              <w:rStyle w:val="PlaceholderText"/>
              <w:rFonts w:ascii="Manrope" w:eastAsiaTheme="minorHAnsi" w:hAnsi="Manrope"/>
              <w:color w:val="auto"/>
            </w:rPr>
            <w:t>Click or tap here to enter text.</w:t>
          </w:r>
        </w:sdtContent>
      </w:sdt>
    </w:p>
    <w:p w14:paraId="353E857C" w14:textId="77777777" w:rsidR="00FD7593" w:rsidRPr="007A673B" w:rsidRDefault="00FD7593" w:rsidP="00FD7593">
      <w:pPr>
        <w:spacing w:line="288" w:lineRule="auto"/>
        <w:rPr>
          <w:rFonts w:ascii="Manrope" w:hAnsi="Manrope" w:cs="Arial"/>
          <w:b/>
        </w:rPr>
      </w:pPr>
    </w:p>
    <w:p w14:paraId="2B0DC2C8" w14:textId="7A915A34" w:rsidR="00EC0474" w:rsidRPr="007A673B" w:rsidRDefault="00EC0474" w:rsidP="00FD7593">
      <w:pPr>
        <w:spacing w:line="288" w:lineRule="auto"/>
        <w:rPr>
          <w:rFonts w:ascii="Manrope" w:hAnsi="Manrope" w:cstheme="minorHAnsi"/>
          <w:bCs/>
          <w:i/>
        </w:rPr>
      </w:pPr>
      <w:r w:rsidRPr="007A673B">
        <w:rPr>
          <w:rFonts w:ascii="Manrope" w:hAnsi="Manrope" w:cs="Arial"/>
          <w:b/>
        </w:rPr>
        <w:t>Background:</w:t>
      </w:r>
      <w:r w:rsidRPr="007A673B">
        <w:rPr>
          <w:rFonts w:ascii="Manrope" w:hAnsi="Manrope" w:cs="Arial"/>
          <w:bCs/>
        </w:rPr>
        <w:t xml:space="preserve"> What is the scope of the problem? Why is this project needed? </w:t>
      </w:r>
      <w:r w:rsidRPr="007A673B">
        <w:rPr>
          <w:rFonts w:ascii="Manrope" w:hAnsi="Manrope" w:cstheme="minorHAnsi"/>
          <w:b/>
          <w:bCs/>
          <w:i/>
        </w:rPr>
        <w:t>Max.</w:t>
      </w:r>
      <w:r w:rsidRPr="007A673B">
        <w:rPr>
          <w:rFonts w:ascii="Manrope" w:hAnsi="Manrope" w:cstheme="minorHAnsi"/>
          <w:bCs/>
          <w:i/>
        </w:rPr>
        <w:t xml:space="preserve"> </w:t>
      </w:r>
      <w:r w:rsidRPr="007A673B">
        <w:rPr>
          <w:rFonts w:ascii="Manrope" w:hAnsi="Manrope" w:cstheme="minorHAnsi"/>
          <w:b/>
          <w:bCs/>
          <w:i/>
        </w:rPr>
        <w:t>150 words</w:t>
      </w:r>
      <w:r w:rsidRPr="007A673B">
        <w:rPr>
          <w:rFonts w:ascii="Manrope" w:hAnsi="Manrope" w:cstheme="minorHAnsi"/>
          <w:bCs/>
          <w:i/>
        </w:rPr>
        <w:t>.</w:t>
      </w:r>
    </w:p>
    <w:sdt>
      <w:sdtPr>
        <w:rPr>
          <w:rStyle w:val="Arial10"/>
          <w:rFonts w:ascii="Manrope" w:hAnsi="Manrope"/>
          <w:sz w:val="22"/>
        </w:rPr>
        <w:id w:val="446901823"/>
        <w:placeholder>
          <w:docPart w:val="A47734284FBF422786EE7072C5645ED1"/>
        </w:placeholder>
        <w:showingPlcHdr/>
      </w:sdtPr>
      <w:sdtEndPr>
        <w:rPr>
          <w:rStyle w:val="DefaultParagraphFont"/>
          <w:rFonts w:cstheme="minorHAnsi"/>
          <w:bCs/>
        </w:rPr>
      </w:sdtEndPr>
      <w:sdtContent>
        <w:p w14:paraId="49F64693" w14:textId="77777777" w:rsidR="00EC0474" w:rsidRPr="007A673B" w:rsidRDefault="00EC0474" w:rsidP="0054368B">
          <w:pPr>
            <w:rPr>
              <w:rStyle w:val="Arial10"/>
              <w:rFonts w:ascii="Manrope" w:hAnsi="Manrope"/>
              <w:sz w:val="22"/>
            </w:rPr>
          </w:pPr>
          <w:r w:rsidRPr="007A673B">
            <w:rPr>
              <w:rStyle w:val="PlaceholderText"/>
              <w:rFonts w:ascii="Manrope" w:eastAsiaTheme="minorHAnsi" w:hAnsi="Manrope"/>
              <w:color w:val="auto"/>
            </w:rPr>
            <w:t>Click or tap here to enter text.</w:t>
          </w:r>
        </w:p>
      </w:sdtContent>
    </w:sdt>
    <w:p w14:paraId="07FE6007" w14:textId="77777777" w:rsidR="00EC0474" w:rsidRPr="007A673B" w:rsidRDefault="00EC0474" w:rsidP="0054368B">
      <w:pPr>
        <w:rPr>
          <w:rFonts w:ascii="Manrope" w:hAnsi="Manrope" w:cstheme="minorHAnsi"/>
          <w:b/>
          <w:bCs/>
        </w:rPr>
      </w:pPr>
    </w:p>
    <w:p w14:paraId="44B6B23A" w14:textId="77777777" w:rsidR="00EC0474" w:rsidRPr="007A673B" w:rsidRDefault="00EC0474" w:rsidP="0054368B">
      <w:pPr>
        <w:rPr>
          <w:rFonts w:ascii="Manrope" w:hAnsi="Manrope" w:cstheme="minorHAnsi"/>
          <w:bCs/>
          <w:i/>
        </w:rPr>
      </w:pPr>
      <w:r w:rsidRPr="007A673B">
        <w:rPr>
          <w:rFonts w:ascii="Manrope" w:hAnsi="Manrope" w:cstheme="minorHAnsi"/>
          <w:b/>
          <w:bCs/>
        </w:rPr>
        <w:t>Aims and Hypothesis</w:t>
      </w:r>
      <w:r w:rsidRPr="007A673B">
        <w:rPr>
          <w:rFonts w:ascii="Manrope" w:hAnsi="Manrope" w:cstheme="minorHAnsi"/>
          <w:bCs/>
        </w:rPr>
        <w:t>. Outline the aims and hypothesis</w:t>
      </w:r>
      <w:r w:rsidRPr="007A673B" w:rsidDel="00864358">
        <w:rPr>
          <w:rFonts w:ascii="Manrope" w:hAnsi="Manrope" w:cstheme="minorHAnsi"/>
          <w:bCs/>
        </w:rPr>
        <w:t xml:space="preserve"> </w:t>
      </w:r>
      <w:r w:rsidRPr="007A673B">
        <w:rPr>
          <w:rFonts w:ascii="Manrope" w:hAnsi="Manrope" w:cstheme="minorHAnsi"/>
          <w:bCs/>
        </w:rPr>
        <w:t xml:space="preserve">of the research project. </w:t>
      </w:r>
      <w:r w:rsidRPr="007A673B">
        <w:rPr>
          <w:rFonts w:ascii="Manrope" w:hAnsi="Manrope" w:cstheme="minorHAnsi"/>
          <w:bCs/>
          <w:i/>
        </w:rPr>
        <w:t xml:space="preserve">Max. </w:t>
      </w:r>
      <w:r w:rsidRPr="007A673B">
        <w:rPr>
          <w:rFonts w:ascii="Manrope" w:hAnsi="Manrope" w:cstheme="minorHAnsi"/>
          <w:b/>
          <w:bCs/>
          <w:i/>
        </w:rPr>
        <w:t>150 words</w:t>
      </w:r>
      <w:r w:rsidRPr="007A673B">
        <w:rPr>
          <w:rFonts w:ascii="Manrope" w:hAnsi="Manrope" w:cstheme="minorHAnsi"/>
          <w:bCs/>
          <w:i/>
        </w:rPr>
        <w:t>.</w:t>
      </w:r>
    </w:p>
    <w:sdt>
      <w:sdtPr>
        <w:rPr>
          <w:rStyle w:val="Arial10"/>
          <w:rFonts w:ascii="Manrope" w:hAnsi="Manrope"/>
          <w:sz w:val="22"/>
        </w:rPr>
        <w:id w:val="-67267163"/>
        <w:placeholder>
          <w:docPart w:val="0E00254634524E0CBB3EDC9393D749D0"/>
        </w:placeholder>
      </w:sdtPr>
      <w:sdtEndPr>
        <w:rPr>
          <w:rStyle w:val="DefaultParagraphFont"/>
          <w:rFonts w:cstheme="minorHAnsi"/>
          <w:b/>
          <w:bCs/>
        </w:rPr>
      </w:sdtEndPr>
      <w:sdtContent>
        <w:p w14:paraId="2FE03210" w14:textId="77777777" w:rsidR="00EC0474" w:rsidRPr="007A673B" w:rsidRDefault="00EC0474" w:rsidP="00EC0474">
          <w:pPr>
            <w:spacing w:line="288" w:lineRule="auto"/>
            <w:rPr>
              <w:rFonts w:ascii="Manrope" w:hAnsi="Manrope" w:cstheme="minorHAnsi"/>
              <w:b/>
              <w:bCs/>
            </w:rPr>
          </w:pPr>
          <w:r w:rsidRPr="007A673B">
            <w:rPr>
              <w:rStyle w:val="PlaceholderText"/>
              <w:rFonts w:ascii="Manrope" w:eastAsiaTheme="minorHAnsi" w:hAnsi="Manrope"/>
              <w:color w:val="auto"/>
            </w:rPr>
            <w:t>Click or tap here to enter text.</w:t>
          </w:r>
        </w:p>
      </w:sdtContent>
    </w:sdt>
    <w:p w14:paraId="46ED653B" w14:textId="77777777" w:rsidR="00EC0474" w:rsidRPr="007A673B" w:rsidRDefault="00EC0474" w:rsidP="00EC0474">
      <w:pPr>
        <w:spacing w:line="288" w:lineRule="auto"/>
        <w:rPr>
          <w:rFonts w:ascii="Manrope" w:hAnsi="Manrope" w:cstheme="minorHAnsi"/>
          <w:b/>
          <w:bCs/>
        </w:rPr>
      </w:pPr>
    </w:p>
    <w:p w14:paraId="1C5164F9" w14:textId="77777777" w:rsidR="00EC0474" w:rsidRPr="007A673B" w:rsidRDefault="00EC0474" w:rsidP="00EC0474">
      <w:pPr>
        <w:spacing w:line="288" w:lineRule="auto"/>
        <w:rPr>
          <w:rFonts w:ascii="Manrope" w:hAnsi="Manrope" w:cstheme="minorHAnsi"/>
          <w:bCs/>
          <w:i/>
        </w:rPr>
      </w:pPr>
      <w:r w:rsidRPr="007A673B">
        <w:rPr>
          <w:rFonts w:ascii="Manrope" w:hAnsi="Manrope" w:cstheme="minorHAnsi"/>
          <w:b/>
          <w:bCs/>
        </w:rPr>
        <w:t>Project Overview.</w:t>
      </w:r>
      <w:r w:rsidRPr="007A673B">
        <w:rPr>
          <w:rFonts w:ascii="Manrope" w:hAnsi="Manrope" w:cstheme="minorHAnsi"/>
          <w:bCs/>
        </w:rPr>
        <w:t xml:space="preserve"> Briefly outline the </w:t>
      </w:r>
      <w:r w:rsidRPr="007A673B">
        <w:rPr>
          <w:rFonts w:ascii="Manrope" w:hAnsi="Manrope" w:cstheme="minorHAnsi"/>
        </w:rPr>
        <w:t>design, methods</w:t>
      </w:r>
      <w:r w:rsidRPr="007A673B">
        <w:rPr>
          <w:rFonts w:ascii="Manrope" w:hAnsi="Manrope" w:cstheme="minorHAnsi"/>
          <w:bCs/>
        </w:rPr>
        <w:t xml:space="preserve"> and the specific activities that will take place. </w:t>
      </w:r>
      <w:r w:rsidRPr="007A673B">
        <w:rPr>
          <w:rFonts w:ascii="Manrope" w:hAnsi="Manrope" w:cstheme="minorHAnsi"/>
          <w:bCs/>
          <w:i/>
        </w:rPr>
        <w:t xml:space="preserve">Max. </w:t>
      </w:r>
      <w:r w:rsidRPr="007A673B">
        <w:rPr>
          <w:rFonts w:ascii="Manrope" w:hAnsi="Manrope" w:cstheme="minorHAnsi"/>
          <w:b/>
          <w:bCs/>
          <w:i/>
        </w:rPr>
        <w:t>400 words</w:t>
      </w:r>
      <w:r w:rsidRPr="007A673B">
        <w:rPr>
          <w:rFonts w:ascii="Manrope" w:hAnsi="Manrope" w:cstheme="minorHAnsi"/>
          <w:bCs/>
          <w:i/>
        </w:rPr>
        <w:t xml:space="preserve"> </w:t>
      </w:r>
      <w:r w:rsidRPr="007A673B">
        <w:rPr>
          <w:rFonts w:ascii="Manrope" w:hAnsi="Manrope" w:cstheme="minorHAnsi"/>
          <w:b/>
          <w:bCs/>
          <w:i/>
        </w:rPr>
        <w:t>+ ½ page of images/figures/tables.</w:t>
      </w:r>
    </w:p>
    <w:sdt>
      <w:sdtPr>
        <w:rPr>
          <w:rStyle w:val="Arial10"/>
          <w:rFonts w:ascii="Manrope" w:hAnsi="Manrope"/>
          <w:sz w:val="22"/>
        </w:rPr>
        <w:id w:val="-1282794073"/>
        <w:placeholder>
          <w:docPart w:val="0E00254634524E0CBB3EDC9393D749D0"/>
        </w:placeholder>
        <w:showingPlcHdr/>
      </w:sdtPr>
      <w:sdtEndPr>
        <w:rPr>
          <w:rStyle w:val="DefaultParagraphFont"/>
          <w:rFonts w:cstheme="minorHAnsi"/>
        </w:rPr>
      </w:sdtEndPr>
      <w:sdtContent>
        <w:p w14:paraId="799B6471" w14:textId="77777777" w:rsidR="00EC0474" w:rsidRPr="007A673B" w:rsidRDefault="00EC0474" w:rsidP="00EC0474">
          <w:pPr>
            <w:spacing w:line="288" w:lineRule="auto"/>
            <w:rPr>
              <w:rFonts w:ascii="Manrope" w:hAnsi="Manrope" w:cstheme="minorHAnsi"/>
            </w:rPr>
          </w:pPr>
          <w:r w:rsidRPr="007A673B">
            <w:rPr>
              <w:rStyle w:val="PlaceholderText"/>
              <w:rFonts w:ascii="Manrope" w:eastAsiaTheme="minorHAnsi" w:hAnsi="Manrope"/>
              <w:color w:val="auto"/>
            </w:rPr>
            <w:t>Click or tap here to enter text.</w:t>
          </w:r>
        </w:p>
      </w:sdtContent>
    </w:sdt>
    <w:p w14:paraId="596947E6" w14:textId="77777777" w:rsidR="00EC0474" w:rsidRPr="007A673B" w:rsidRDefault="00EC0474" w:rsidP="00EC0474">
      <w:pPr>
        <w:spacing w:line="288" w:lineRule="auto"/>
        <w:rPr>
          <w:rFonts w:ascii="Manrope" w:hAnsi="Manrope" w:cstheme="minorHAnsi"/>
        </w:rPr>
      </w:pPr>
    </w:p>
    <w:p w14:paraId="36F81E58" w14:textId="77777777" w:rsidR="00EC0474" w:rsidRPr="007A673B" w:rsidRDefault="00EC0474" w:rsidP="00FD7593">
      <w:pPr>
        <w:spacing w:line="288" w:lineRule="auto"/>
        <w:rPr>
          <w:rFonts w:ascii="Manrope" w:hAnsi="Manrope" w:cstheme="minorHAnsi"/>
        </w:rPr>
      </w:pPr>
      <w:r w:rsidRPr="007A673B">
        <w:rPr>
          <w:rFonts w:ascii="Manrope" w:hAnsi="Manrope" w:cstheme="minorHAnsi"/>
          <w:b/>
          <w:bCs/>
        </w:rPr>
        <w:t>Project Significance &amp; Outcomes</w:t>
      </w:r>
      <w:r w:rsidRPr="007A673B">
        <w:rPr>
          <w:rFonts w:ascii="Manrope" w:hAnsi="Manrope" w:cstheme="minorHAnsi"/>
          <w:bCs/>
        </w:rPr>
        <w:t xml:space="preserve">. </w:t>
      </w:r>
      <w:r w:rsidRPr="007A673B">
        <w:rPr>
          <w:rFonts w:ascii="Manrope" w:hAnsi="Manrope" w:cstheme="minorHAnsi"/>
        </w:rPr>
        <w:t xml:space="preserve">Describe the expected impact of the proposed research project, including how it could improve the lives of people with cancer.  </w:t>
      </w:r>
      <w:r w:rsidRPr="007A673B">
        <w:rPr>
          <w:rFonts w:ascii="Manrope" w:hAnsi="Manrope" w:cstheme="minorHAnsi"/>
          <w:bCs/>
          <w:i/>
        </w:rPr>
        <w:t xml:space="preserve">Max. </w:t>
      </w:r>
      <w:r w:rsidRPr="007A673B">
        <w:rPr>
          <w:rFonts w:ascii="Manrope" w:hAnsi="Manrope" w:cstheme="minorHAnsi"/>
          <w:b/>
          <w:bCs/>
          <w:i/>
        </w:rPr>
        <w:t>200 words</w:t>
      </w:r>
    </w:p>
    <w:sdt>
      <w:sdtPr>
        <w:rPr>
          <w:rStyle w:val="Arial10"/>
          <w:rFonts w:ascii="Manrope" w:hAnsi="Manrope"/>
          <w:sz w:val="22"/>
        </w:rPr>
        <w:id w:val="-558940014"/>
        <w:placeholder>
          <w:docPart w:val="EC487EF2D652403BAF04CDF8EED68661"/>
        </w:placeholder>
        <w:showingPlcHdr/>
      </w:sdtPr>
      <w:sdtEndPr>
        <w:rPr>
          <w:rStyle w:val="DefaultParagraphFont"/>
          <w:rFonts w:cs="Arial"/>
          <w:bCs/>
        </w:rPr>
      </w:sdtEndPr>
      <w:sdtContent>
        <w:p w14:paraId="67B0DD00" w14:textId="77777777" w:rsidR="00EC0474" w:rsidRPr="007A673B" w:rsidRDefault="00EC0474" w:rsidP="00FD7593">
          <w:pPr>
            <w:spacing w:line="288" w:lineRule="auto"/>
            <w:rPr>
              <w:rFonts w:ascii="Manrope" w:hAnsi="Manrope" w:cstheme="minorHAnsi"/>
              <w:bCs/>
            </w:rPr>
          </w:pPr>
          <w:r w:rsidRPr="007A673B">
            <w:rPr>
              <w:rStyle w:val="PlaceholderText"/>
              <w:rFonts w:ascii="Manrope" w:eastAsiaTheme="minorHAnsi" w:hAnsi="Manrope"/>
              <w:color w:val="auto"/>
            </w:rPr>
            <w:t>Click or tap here to enter text.</w:t>
          </w:r>
        </w:p>
      </w:sdtContent>
    </w:sdt>
    <w:p w14:paraId="071B2A56" w14:textId="77777777" w:rsidR="00EC0474" w:rsidRPr="007A673B" w:rsidRDefault="00EC0474" w:rsidP="00EC0474">
      <w:pPr>
        <w:spacing w:line="288" w:lineRule="auto"/>
        <w:rPr>
          <w:rFonts w:ascii="Manrope" w:hAnsi="Manrope" w:cstheme="minorHAnsi"/>
          <w:b/>
        </w:rPr>
      </w:pPr>
    </w:p>
    <w:p w14:paraId="3833D6D8" w14:textId="77777777" w:rsidR="00EC0474" w:rsidRPr="007A673B" w:rsidRDefault="00EC0474" w:rsidP="00EC0474">
      <w:pPr>
        <w:spacing w:line="288" w:lineRule="auto"/>
        <w:rPr>
          <w:rFonts w:ascii="Manrope" w:hAnsi="Manrope" w:cstheme="minorHAnsi"/>
          <w:b/>
        </w:rPr>
      </w:pPr>
      <w:r w:rsidRPr="007A673B">
        <w:rPr>
          <w:rFonts w:ascii="Manrope" w:hAnsi="Manrope" w:cstheme="minorHAnsi"/>
          <w:b/>
        </w:rPr>
        <w:t xml:space="preserve">Section F: Applicant Track Record and Career Development </w:t>
      </w:r>
    </w:p>
    <w:p w14:paraId="37C5FFC0" w14:textId="77777777" w:rsidR="00EC0474" w:rsidRPr="007A673B" w:rsidRDefault="00EC0474" w:rsidP="00EC0474">
      <w:pPr>
        <w:spacing w:line="288" w:lineRule="auto"/>
        <w:rPr>
          <w:rFonts w:ascii="Manrope" w:hAnsi="Manrope" w:cstheme="minorHAnsi"/>
          <w:bCs/>
          <w:i/>
        </w:rPr>
      </w:pPr>
      <w:r w:rsidRPr="007A673B">
        <w:rPr>
          <w:rFonts w:ascii="Manrope" w:hAnsi="Manrope" w:cstheme="minorHAnsi"/>
          <w:b/>
        </w:rPr>
        <w:t>Research Environment.</w:t>
      </w:r>
      <w:r w:rsidRPr="007A673B">
        <w:rPr>
          <w:rFonts w:ascii="Manrope" w:hAnsi="Manrope" w:cstheme="minorHAnsi"/>
        </w:rPr>
        <w:t xml:space="preserve"> Describe your lab or place of work. Provide details of the support and expertise you will receive from others such as mentoring and professional development opportunities to ensure the successful outcome of your proposed project. </w:t>
      </w:r>
      <w:r w:rsidRPr="007A673B">
        <w:rPr>
          <w:rFonts w:ascii="Manrope" w:hAnsi="Manrope" w:cstheme="minorHAnsi"/>
          <w:bCs/>
          <w:i/>
        </w:rPr>
        <w:t>Max.</w:t>
      </w:r>
      <w:r w:rsidRPr="007A673B">
        <w:rPr>
          <w:rFonts w:ascii="Manrope" w:hAnsi="Manrope" w:cstheme="minorHAnsi"/>
          <w:b/>
          <w:bCs/>
          <w:i/>
        </w:rPr>
        <w:t>200 words</w:t>
      </w:r>
      <w:r w:rsidRPr="007A673B">
        <w:rPr>
          <w:rFonts w:ascii="Manrope" w:hAnsi="Manrope" w:cstheme="minorHAnsi"/>
          <w:bCs/>
          <w:i/>
        </w:rPr>
        <w:t>.</w:t>
      </w:r>
    </w:p>
    <w:sdt>
      <w:sdtPr>
        <w:rPr>
          <w:rStyle w:val="Arial10"/>
          <w:rFonts w:ascii="Manrope" w:hAnsi="Manrope"/>
          <w:sz w:val="22"/>
        </w:rPr>
        <w:id w:val="-1392804419"/>
        <w:placeholder>
          <w:docPart w:val="0E00254634524E0CBB3EDC9393D749D0"/>
        </w:placeholder>
        <w:showingPlcHdr/>
      </w:sdtPr>
      <w:sdtEndPr>
        <w:rPr>
          <w:rStyle w:val="DefaultParagraphFont"/>
          <w:rFonts w:cstheme="minorHAnsi"/>
        </w:rPr>
      </w:sdtEndPr>
      <w:sdtContent>
        <w:p w14:paraId="41F13614" w14:textId="77777777" w:rsidR="00EC0474" w:rsidRPr="007A673B" w:rsidRDefault="00EC0474" w:rsidP="00EC0474">
          <w:pPr>
            <w:spacing w:line="288" w:lineRule="auto"/>
            <w:rPr>
              <w:rFonts w:ascii="Manrope" w:hAnsi="Manrope" w:cstheme="minorHAnsi"/>
            </w:rPr>
          </w:pPr>
          <w:r w:rsidRPr="007A673B">
            <w:rPr>
              <w:rStyle w:val="PlaceholderText"/>
              <w:rFonts w:ascii="Manrope" w:eastAsiaTheme="minorHAnsi" w:hAnsi="Manrope"/>
              <w:color w:val="auto"/>
            </w:rPr>
            <w:t>Click or tap here to enter text.</w:t>
          </w:r>
        </w:p>
      </w:sdtContent>
    </w:sdt>
    <w:p w14:paraId="0D189FB1" w14:textId="77777777" w:rsidR="00592C6E" w:rsidRPr="007A673B" w:rsidRDefault="00592C6E" w:rsidP="00EC0474">
      <w:pPr>
        <w:spacing w:line="288" w:lineRule="auto"/>
        <w:rPr>
          <w:rFonts w:ascii="Manrope" w:hAnsi="Manrope" w:cstheme="minorHAnsi"/>
        </w:rPr>
      </w:pPr>
    </w:p>
    <w:p w14:paraId="6C253CB0" w14:textId="42D8AAAE" w:rsidR="00EC0474" w:rsidRPr="007A673B" w:rsidRDefault="00EC0474" w:rsidP="00EC0474">
      <w:pPr>
        <w:spacing w:line="288" w:lineRule="auto"/>
        <w:rPr>
          <w:rFonts w:ascii="Manrope" w:hAnsi="Manrope" w:cstheme="minorHAnsi"/>
          <w:b/>
          <w:i/>
        </w:rPr>
      </w:pPr>
      <w:r w:rsidRPr="007A673B">
        <w:rPr>
          <w:rFonts w:ascii="Manrope" w:hAnsi="Manrope" w:cstheme="minorHAnsi"/>
          <w:b/>
        </w:rPr>
        <w:lastRenderedPageBreak/>
        <w:t>Feasibility and Research Experience</w:t>
      </w:r>
      <w:r w:rsidRPr="007A673B">
        <w:rPr>
          <w:rFonts w:ascii="Manrope" w:hAnsi="Manrope" w:cstheme="minorHAnsi"/>
        </w:rPr>
        <w:t xml:space="preserve">. Briefly describe why you are well-suited to lead your proposed project. You may wish to support your claims with details of your most significant achievements over your research career. </w:t>
      </w:r>
      <w:r w:rsidRPr="007A673B">
        <w:rPr>
          <w:rFonts w:ascii="Manrope" w:hAnsi="Manrope" w:cstheme="minorHAnsi"/>
          <w:bCs/>
          <w:i/>
        </w:rPr>
        <w:t>Max.</w:t>
      </w:r>
      <w:r w:rsidRPr="007A673B">
        <w:rPr>
          <w:rFonts w:ascii="Manrope" w:hAnsi="Manrope" w:cstheme="minorHAnsi"/>
          <w:i/>
        </w:rPr>
        <w:t xml:space="preserve"> </w:t>
      </w:r>
      <w:r w:rsidRPr="007A673B">
        <w:rPr>
          <w:rFonts w:ascii="Manrope" w:hAnsi="Manrope" w:cstheme="minorHAnsi"/>
          <w:b/>
          <w:i/>
        </w:rPr>
        <w:t>300 words.</w:t>
      </w:r>
    </w:p>
    <w:sdt>
      <w:sdtPr>
        <w:rPr>
          <w:rStyle w:val="Arial10"/>
          <w:rFonts w:ascii="Manrope" w:hAnsi="Manrope"/>
          <w:sz w:val="22"/>
        </w:rPr>
        <w:id w:val="-653369676"/>
        <w:placeholder>
          <w:docPart w:val="0E00254634524E0CBB3EDC9393D749D0"/>
        </w:placeholder>
        <w:showingPlcHdr/>
      </w:sdtPr>
      <w:sdtEndPr>
        <w:rPr>
          <w:rStyle w:val="DefaultParagraphFont"/>
          <w:rFonts w:cstheme="minorHAnsi"/>
        </w:rPr>
      </w:sdtEndPr>
      <w:sdtContent>
        <w:p w14:paraId="6B962EAF" w14:textId="77777777" w:rsidR="00EC0474" w:rsidRPr="007A673B" w:rsidRDefault="00EC0474" w:rsidP="00EC0474">
          <w:pPr>
            <w:spacing w:line="288" w:lineRule="auto"/>
            <w:rPr>
              <w:rFonts w:ascii="Manrope" w:hAnsi="Manrope" w:cstheme="minorHAnsi"/>
            </w:rPr>
          </w:pPr>
          <w:r w:rsidRPr="007A673B">
            <w:rPr>
              <w:rStyle w:val="PlaceholderText"/>
              <w:rFonts w:ascii="Manrope" w:eastAsiaTheme="minorHAnsi" w:hAnsi="Manrope"/>
              <w:color w:val="auto"/>
            </w:rPr>
            <w:t>Click or tap here to enter text.</w:t>
          </w:r>
        </w:p>
      </w:sdtContent>
    </w:sdt>
    <w:p w14:paraId="7B89EE6D" w14:textId="77777777" w:rsidR="00EC0474" w:rsidRPr="007A673B" w:rsidRDefault="00EC0474" w:rsidP="00EC0474">
      <w:pPr>
        <w:spacing w:line="288" w:lineRule="auto"/>
        <w:rPr>
          <w:rFonts w:ascii="Manrope" w:hAnsi="Manrope" w:cstheme="minorHAnsi"/>
        </w:rPr>
      </w:pPr>
    </w:p>
    <w:p w14:paraId="758CB95D" w14:textId="77777777" w:rsidR="00EC0474" w:rsidRPr="007A673B" w:rsidRDefault="00EC0474" w:rsidP="00EC0474">
      <w:pPr>
        <w:spacing w:line="288" w:lineRule="auto"/>
        <w:rPr>
          <w:rFonts w:ascii="Manrope" w:hAnsi="Manrope" w:cstheme="minorHAnsi"/>
          <w:bCs/>
          <w:i/>
        </w:rPr>
      </w:pPr>
      <w:r w:rsidRPr="007A673B">
        <w:rPr>
          <w:rFonts w:ascii="Manrope" w:hAnsi="Manrope" w:cstheme="minorHAnsi"/>
          <w:b/>
        </w:rPr>
        <w:t xml:space="preserve">Relative to Opportunity (Equity). </w:t>
      </w:r>
      <w:r w:rsidRPr="007A673B">
        <w:rPr>
          <w:rFonts w:ascii="Manrope" w:hAnsi="Manrope" w:cstheme="minorHAnsi"/>
        </w:rPr>
        <w:t xml:space="preserve">All applications are assessed relative to opportunity. If the applicant has had reduced work capacity that could impact output (e.g. periods of absence, part time work, clinical obligations), detail them here, including the effect this has had on their research, research achievements and productivity relative to their stage of career. Write ‘not applicable’ if not relevant. </w:t>
      </w:r>
      <w:r w:rsidRPr="007A673B">
        <w:rPr>
          <w:rFonts w:ascii="Manrope" w:hAnsi="Manrope" w:cstheme="minorHAnsi"/>
          <w:bCs/>
          <w:i/>
        </w:rPr>
        <w:t xml:space="preserve">Max. </w:t>
      </w:r>
      <w:r w:rsidRPr="007A673B">
        <w:rPr>
          <w:rFonts w:ascii="Manrope" w:hAnsi="Manrope" w:cstheme="minorHAnsi"/>
          <w:b/>
          <w:bCs/>
          <w:i/>
        </w:rPr>
        <w:t>200 words</w:t>
      </w:r>
      <w:r w:rsidRPr="007A673B">
        <w:rPr>
          <w:rFonts w:ascii="Manrope" w:hAnsi="Manrope" w:cstheme="minorHAnsi"/>
          <w:bCs/>
          <w:i/>
        </w:rPr>
        <w:t>.</w:t>
      </w:r>
    </w:p>
    <w:sdt>
      <w:sdtPr>
        <w:rPr>
          <w:rStyle w:val="Arial10"/>
          <w:rFonts w:ascii="Manrope" w:hAnsi="Manrope"/>
          <w:sz w:val="22"/>
        </w:rPr>
        <w:id w:val="168305975"/>
        <w:placeholder>
          <w:docPart w:val="0E00254634524E0CBB3EDC9393D749D0"/>
        </w:placeholder>
        <w:showingPlcHdr/>
      </w:sdtPr>
      <w:sdtEndPr>
        <w:rPr>
          <w:rStyle w:val="DefaultParagraphFont"/>
          <w:rFonts w:cstheme="minorHAnsi"/>
          <w:b/>
        </w:rPr>
      </w:sdtEndPr>
      <w:sdtContent>
        <w:p w14:paraId="32B02909" w14:textId="77777777" w:rsidR="00EC0474" w:rsidRPr="007A673B" w:rsidRDefault="00EC0474" w:rsidP="00EC0474">
          <w:pPr>
            <w:spacing w:line="288" w:lineRule="auto"/>
            <w:rPr>
              <w:rFonts w:ascii="Manrope" w:hAnsi="Manrope" w:cstheme="minorHAnsi"/>
              <w:b/>
            </w:rPr>
          </w:pPr>
          <w:r w:rsidRPr="007A673B">
            <w:rPr>
              <w:rStyle w:val="PlaceholderText"/>
              <w:rFonts w:ascii="Manrope" w:eastAsiaTheme="minorHAnsi" w:hAnsi="Manrope"/>
              <w:color w:val="auto"/>
            </w:rPr>
            <w:t>Click or tap here to enter text.</w:t>
          </w:r>
        </w:p>
      </w:sdtContent>
    </w:sdt>
    <w:p w14:paraId="2B2308AD" w14:textId="77777777" w:rsidR="00EC0474" w:rsidRPr="007A673B" w:rsidRDefault="00EC0474" w:rsidP="00EC0474">
      <w:pPr>
        <w:spacing w:line="288" w:lineRule="auto"/>
        <w:rPr>
          <w:rFonts w:ascii="Manrope" w:hAnsi="Manrope" w:cstheme="minorHAnsi"/>
          <w:b/>
        </w:rPr>
      </w:pPr>
    </w:p>
    <w:p w14:paraId="7A10967B" w14:textId="77777777" w:rsidR="00EC0474" w:rsidRPr="007A673B" w:rsidRDefault="00EC0474" w:rsidP="00EC0474">
      <w:pPr>
        <w:spacing w:line="288" w:lineRule="auto"/>
        <w:rPr>
          <w:rFonts w:ascii="Manrope" w:hAnsi="Manrope" w:cstheme="minorHAnsi"/>
        </w:rPr>
      </w:pPr>
      <w:r w:rsidRPr="007A673B">
        <w:rPr>
          <w:rFonts w:ascii="Manrope" w:hAnsi="Manrope" w:cstheme="minorHAnsi"/>
          <w:b/>
        </w:rPr>
        <w:t>Publications.</w:t>
      </w:r>
      <w:r w:rsidRPr="007A673B">
        <w:rPr>
          <w:rFonts w:ascii="Manrope" w:hAnsi="Manrope" w:cstheme="minorHAnsi"/>
        </w:rPr>
        <w:t xml:space="preserve"> Cite up to four publications that highlight your experience and qualifications </w:t>
      </w:r>
      <w:r w:rsidRPr="007A673B">
        <w:rPr>
          <w:rFonts w:ascii="Manrope" w:hAnsi="Manrope" w:cstheme="minorHAnsi"/>
          <w:bCs/>
          <w:i/>
        </w:rPr>
        <w:t>Max.</w:t>
      </w:r>
      <w:r w:rsidRPr="007A673B">
        <w:rPr>
          <w:rFonts w:ascii="Manrope" w:hAnsi="Manrope" w:cstheme="minorHAnsi"/>
          <w:i/>
        </w:rPr>
        <w:t xml:space="preserve"> </w:t>
      </w:r>
      <w:r w:rsidRPr="007A673B">
        <w:rPr>
          <w:rFonts w:ascii="Manrope" w:hAnsi="Manrope" w:cstheme="minorHAnsi"/>
          <w:b/>
          <w:bCs/>
          <w:i/>
        </w:rPr>
        <w:t>100 words</w:t>
      </w:r>
      <w:r w:rsidRPr="007A673B">
        <w:rPr>
          <w:rFonts w:ascii="Manrope" w:hAnsi="Manrope" w:cstheme="minorHAnsi"/>
          <w:i/>
        </w:rPr>
        <w:t xml:space="preserve"> per </w:t>
      </w:r>
      <w:proofErr w:type="gramStart"/>
      <w:r w:rsidRPr="007A673B">
        <w:rPr>
          <w:rFonts w:ascii="Manrope" w:hAnsi="Manrope" w:cstheme="minorHAnsi"/>
          <w:i/>
        </w:rPr>
        <w:t>row</w:t>
      </w:r>
      <w:proofErr w:type="gramEnd"/>
    </w:p>
    <w:p w14:paraId="6969F161" w14:textId="77777777" w:rsidR="00EC0474" w:rsidRPr="007A673B" w:rsidRDefault="00EC0474" w:rsidP="00EC0474">
      <w:pPr>
        <w:spacing w:line="288" w:lineRule="auto"/>
        <w:rPr>
          <w:rFonts w:ascii="Manrope" w:hAnsi="Manrope" w:cstheme="minorHAnsi"/>
        </w:rPr>
      </w:pPr>
    </w:p>
    <w:tbl>
      <w:tblPr>
        <w:tblStyle w:val="TableGrid"/>
        <w:tblW w:w="9214" w:type="dxa"/>
        <w:tblInd w:w="-5" w:type="dxa"/>
        <w:tblLook w:val="04A0" w:firstRow="1" w:lastRow="0" w:firstColumn="1" w:lastColumn="0" w:noHBand="0" w:noVBand="1"/>
      </w:tblPr>
      <w:tblGrid>
        <w:gridCol w:w="709"/>
        <w:gridCol w:w="3402"/>
        <w:gridCol w:w="1843"/>
        <w:gridCol w:w="3260"/>
      </w:tblGrid>
      <w:tr w:rsidR="00EC0474" w:rsidRPr="007A673B" w14:paraId="1ED5E697" w14:textId="77777777" w:rsidTr="00002031">
        <w:tc>
          <w:tcPr>
            <w:tcW w:w="709" w:type="dxa"/>
          </w:tcPr>
          <w:p w14:paraId="205E0A74" w14:textId="77777777" w:rsidR="00EC0474" w:rsidRPr="007A673B" w:rsidRDefault="00EC0474" w:rsidP="00002031">
            <w:pPr>
              <w:pStyle w:val="Questions"/>
              <w:numPr>
                <w:ilvl w:val="0"/>
                <w:numId w:val="0"/>
              </w:numPr>
              <w:spacing w:line="288" w:lineRule="auto"/>
              <w:jc w:val="center"/>
              <w:rPr>
                <w:rFonts w:ascii="Manrope" w:hAnsi="Manrope"/>
                <w:bCs/>
                <w:color w:val="auto"/>
                <w:szCs w:val="22"/>
              </w:rPr>
            </w:pPr>
            <w:r w:rsidRPr="007A673B">
              <w:rPr>
                <w:rFonts w:ascii="Manrope" w:hAnsi="Manrope"/>
                <w:bCs/>
                <w:color w:val="auto"/>
                <w:szCs w:val="22"/>
              </w:rPr>
              <w:t>#</w:t>
            </w:r>
          </w:p>
        </w:tc>
        <w:tc>
          <w:tcPr>
            <w:tcW w:w="3402" w:type="dxa"/>
          </w:tcPr>
          <w:p w14:paraId="52C3D36A" w14:textId="77777777" w:rsidR="00EC0474" w:rsidRPr="007A673B" w:rsidRDefault="00EC0474" w:rsidP="00002031">
            <w:pPr>
              <w:pStyle w:val="Questions"/>
              <w:numPr>
                <w:ilvl w:val="0"/>
                <w:numId w:val="0"/>
              </w:numPr>
              <w:spacing w:line="288" w:lineRule="auto"/>
              <w:rPr>
                <w:rFonts w:ascii="Manrope" w:hAnsi="Manrope"/>
                <w:bCs/>
                <w:color w:val="auto"/>
                <w:szCs w:val="22"/>
              </w:rPr>
            </w:pPr>
            <w:r w:rsidRPr="007A673B">
              <w:rPr>
                <w:rFonts w:ascii="Manrope" w:hAnsi="Manrope"/>
                <w:bCs/>
                <w:color w:val="auto"/>
                <w:szCs w:val="22"/>
              </w:rPr>
              <w:t>Full Reference</w:t>
            </w:r>
          </w:p>
          <w:p w14:paraId="3D926A17" w14:textId="77777777" w:rsidR="00EC0474" w:rsidRPr="007A673B" w:rsidRDefault="00EC0474" w:rsidP="00002031">
            <w:pPr>
              <w:pStyle w:val="Questions"/>
              <w:numPr>
                <w:ilvl w:val="0"/>
                <w:numId w:val="0"/>
              </w:numPr>
              <w:spacing w:line="288" w:lineRule="auto"/>
              <w:rPr>
                <w:rFonts w:ascii="Manrope" w:hAnsi="Manrope"/>
                <w:b w:val="0"/>
                <w:bCs/>
                <w:i/>
                <w:color w:val="auto"/>
                <w:szCs w:val="22"/>
              </w:rPr>
            </w:pPr>
            <w:r w:rsidRPr="007A673B">
              <w:rPr>
                <w:rFonts w:ascii="Manrope" w:hAnsi="Manrope"/>
                <w:b w:val="0"/>
                <w:bCs/>
                <w:i/>
                <w:color w:val="auto"/>
                <w:szCs w:val="22"/>
              </w:rPr>
              <w:t>(Excluded from word count)</w:t>
            </w:r>
          </w:p>
        </w:tc>
        <w:tc>
          <w:tcPr>
            <w:tcW w:w="1843" w:type="dxa"/>
          </w:tcPr>
          <w:p w14:paraId="34FCD35E" w14:textId="77777777" w:rsidR="00EC0474" w:rsidRPr="007A673B" w:rsidRDefault="00EC0474" w:rsidP="00002031">
            <w:pPr>
              <w:pStyle w:val="Questions"/>
              <w:numPr>
                <w:ilvl w:val="0"/>
                <w:numId w:val="0"/>
              </w:numPr>
              <w:spacing w:line="288" w:lineRule="auto"/>
              <w:rPr>
                <w:rFonts w:ascii="Manrope" w:hAnsi="Manrope"/>
                <w:bCs/>
                <w:color w:val="auto"/>
                <w:szCs w:val="22"/>
              </w:rPr>
            </w:pPr>
            <w:r w:rsidRPr="007A673B">
              <w:rPr>
                <w:rFonts w:ascii="Manrope" w:hAnsi="Manrope"/>
                <w:bCs/>
                <w:color w:val="auto"/>
                <w:szCs w:val="22"/>
              </w:rPr>
              <w:t xml:space="preserve">Significance </w:t>
            </w:r>
          </w:p>
        </w:tc>
        <w:tc>
          <w:tcPr>
            <w:tcW w:w="3260" w:type="dxa"/>
          </w:tcPr>
          <w:p w14:paraId="62457CE9" w14:textId="77777777" w:rsidR="00EC0474" w:rsidRPr="007A673B" w:rsidRDefault="00EC0474" w:rsidP="00002031">
            <w:pPr>
              <w:pStyle w:val="Questions"/>
              <w:numPr>
                <w:ilvl w:val="0"/>
                <w:numId w:val="0"/>
              </w:numPr>
              <w:spacing w:line="288" w:lineRule="auto"/>
              <w:rPr>
                <w:rFonts w:ascii="Manrope" w:hAnsi="Manrope"/>
                <w:bCs/>
                <w:color w:val="auto"/>
                <w:szCs w:val="22"/>
              </w:rPr>
            </w:pPr>
            <w:r w:rsidRPr="007A673B">
              <w:rPr>
                <w:rFonts w:ascii="Manrope" w:hAnsi="Manrope"/>
                <w:bCs/>
                <w:color w:val="auto"/>
                <w:szCs w:val="22"/>
              </w:rPr>
              <w:t>Role</w:t>
            </w:r>
          </w:p>
        </w:tc>
      </w:tr>
      <w:tr w:rsidR="00EC0474" w:rsidRPr="007A673B" w14:paraId="4BB7DBAE" w14:textId="77777777" w:rsidTr="00002031">
        <w:tc>
          <w:tcPr>
            <w:tcW w:w="709" w:type="dxa"/>
          </w:tcPr>
          <w:p w14:paraId="0EFBF092" w14:textId="77777777" w:rsidR="00EC0474" w:rsidRPr="007A673B" w:rsidRDefault="00EC0474" w:rsidP="00002031">
            <w:pPr>
              <w:pStyle w:val="Questions"/>
              <w:numPr>
                <w:ilvl w:val="0"/>
                <w:numId w:val="0"/>
              </w:numPr>
              <w:spacing w:line="288" w:lineRule="auto"/>
              <w:jc w:val="center"/>
              <w:rPr>
                <w:rFonts w:ascii="Manrope" w:hAnsi="Manrope"/>
                <w:bCs/>
                <w:color w:val="auto"/>
                <w:szCs w:val="22"/>
              </w:rPr>
            </w:pPr>
            <w:r w:rsidRPr="007A673B">
              <w:rPr>
                <w:rFonts w:ascii="Manrope" w:hAnsi="Manrope"/>
                <w:bCs/>
                <w:color w:val="auto"/>
                <w:szCs w:val="22"/>
              </w:rPr>
              <w:t>1</w:t>
            </w:r>
          </w:p>
        </w:tc>
        <w:tc>
          <w:tcPr>
            <w:tcW w:w="3402" w:type="dxa"/>
          </w:tcPr>
          <w:sdt>
            <w:sdtPr>
              <w:rPr>
                <w:rStyle w:val="Arial10"/>
                <w:rFonts w:ascii="Manrope" w:hAnsi="Manrope"/>
                <w:color w:val="auto"/>
                <w:sz w:val="22"/>
                <w:szCs w:val="22"/>
              </w:rPr>
              <w:id w:val="742449956"/>
              <w:placeholder>
                <w:docPart w:val="0E00254634524E0CBB3EDC9393D749D0"/>
              </w:placeholder>
              <w:showingPlcHdr/>
            </w:sdtPr>
            <w:sdtEndPr>
              <w:rPr>
                <w:rStyle w:val="DefaultParagraphFont"/>
                <w:b w:val="0"/>
              </w:rPr>
            </w:sdtEndPr>
            <w:sdtContent>
              <w:p w14:paraId="7248CFFA"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sdtContent>
          </w:sdt>
          <w:p w14:paraId="6E5F99D6" w14:textId="77777777" w:rsidR="00EC0474" w:rsidRPr="007A673B" w:rsidRDefault="00EC0474" w:rsidP="00002031">
            <w:pPr>
              <w:pStyle w:val="Questions"/>
              <w:numPr>
                <w:ilvl w:val="0"/>
                <w:numId w:val="0"/>
              </w:numPr>
              <w:spacing w:line="288" w:lineRule="auto"/>
              <w:rPr>
                <w:rFonts w:ascii="Manrope" w:hAnsi="Manrope"/>
                <w:b w:val="0"/>
                <w:color w:val="auto"/>
                <w:szCs w:val="22"/>
              </w:rPr>
            </w:pPr>
          </w:p>
        </w:tc>
        <w:sdt>
          <w:sdtPr>
            <w:rPr>
              <w:rStyle w:val="Arial10"/>
              <w:rFonts w:ascii="Manrope" w:hAnsi="Manrope"/>
              <w:color w:val="auto"/>
              <w:sz w:val="22"/>
              <w:szCs w:val="22"/>
            </w:rPr>
            <w:id w:val="689339842"/>
            <w:placeholder>
              <w:docPart w:val="0E00254634524E0CBB3EDC9393D749D0"/>
            </w:placeholder>
            <w:showingPlcHdr/>
          </w:sdtPr>
          <w:sdtEndPr>
            <w:rPr>
              <w:rStyle w:val="DefaultParagraphFont"/>
              <w:b w:val="0"/>
            </w:rPr>
          </w:sdtEndPr>
          <w:sdtContent>
            <w:tc>
              <w:tcPr>
                <w:tcW w:w="1843" w:type="dxa"/>
              </w:tcPr>
              <w:p w14:paraId="649D95DC"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tc>
          </w:sdtContent>
        </w:sdt>
        <w:sdt>
          <w:sdtPr>
            <w:rPr>
              <w:rStyle w:val="Arial10"/>
              <w:rFonts w:ascii="Manrope" w:hAnsi="Manrope"/>
              <w:color w:val="auto"/>
              <w:sz w:val="22"/>
              <w:szCs w:val="22"/>
            </w:rPr>
            <w:id w:val="-1478062685"/>
            <w:placeholder>
              <w:docPart w:val="0E00254634524E0CBB3EDC9393D749D0"/>
            </w:placeholder>
            <w:showingPlcHdr/>
          </w:sdtPr>
          <w:sdtEndPr>
            <w:rPr>
              <w:rStyle w:val="DefaultParagraphFont"/>
              <w:b w:val="0"/>
            </w:rPr>
          </w:sdtEndPr>
          <w:sdtContent>
            <w:tc>
              <w:tcPr>
                <w:tcW w:w="3260" w:type="dxa"/>
              </w:tcPr>
              <w:p w14:paraId="0C8B0127"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tc>
          </w:sdtContent>
        </w:sdt>
      </w:tr>
      <w:tr w:rsidR="00EC0474" w:rsidRPr="007A673B" w14:paraId="2A81F5A4" w14:textId="77777777" w:rsidTr="00002031">
        <w:tc>
          <w:tcPr>
            <w:tcW w:w="709" w:type="dxa"/>
          </w:tcPr>
          <w:p w14:paraId="677389FC" w14:textId="77777777" w:rsidR="00EC0474" w:rsidRPr="007A673B" w:rsidRDefault="00EC0474" w:rsidP="00002031">
            <w:pPr>
              <w:pStyle w:val="Questions"/>
              <w:numPr>
                <w:ilvl w:val="0"/>
                <w:numId w:val="0"/>
              </w:numPr>
              <w:spacing w:line="288" w:lineRule="auto"/>
              <w:jc w:val="center"/>
              <w:rPr>
                <w:rFonts w:ascii="Manrope" w:hAnsi="Manrope"/>
                <w:bCs/>
                <w:color w:val="auto"/>
                <w:szCs w:val="22"/>
              </w:rPr>
            </w:pPr>
            <w:r w:rsidRPr="007A673B">
              <w:rPr>
                <w:rFonts w:ascii="Manrope" w:hAnsi="Manrope"/>
                <w:bCs/>
                <w:color w:val="auto"/>
                <w:szCs w:val="22"/>
              </w:rPr>
              <w:t>2</w:t>
            </w:r>
          </w:p>
        </w:tc>
        <w:tc>
          <w:tcPr>
            <w:tcW w:w="3402" w:type="dxa"/>
          </w:tcPr>
          <w:sdt>
            <w:sdtPr>
              <w:rPr>
                <w:rStyle w:val="Arial10"/>
                <w:rFonts w:ascii="Manrope" w:hAnsi="Manrope"/>
                <w:color w:val="auto"/>
                <w:sz w:val="22"/>
                <w:szCs w:val="22"/>
              </w:rPr>
              <w:id w:val="-2043660602"/>
              <w:placeholder>
                <w:docPart w:val="0E00254634524E0CBB3EDC9393D749D0"/>
              </w:placeholder>
              <w:showingPlcHdr/>
            </w:sdtPr>
            <w:sdtEndPr>
              <w:rPr>
                <w:rStyle w:val="DefaultParagraphFont"/>
                <w:b w:val="0"/>
              </w:rPr>
            </w:sdtEndPr>
            <w:sdtContent>
              <w:p w14:paraId="56817857"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sdtContent>
          </w:sdt>
          <w:p w14:paraId="3FF27BBF" w14:textId="77777777" w:rsidR="00EC0474" w:rsidRPr="007A673B" w:rsidRDefault="00EC0474" w:rsidP="00002031">
            <w:pPr>
              <w:pStyle w:val="Questions"/>
              <w:numPr>
                <w:ilvl w:val="0"/>
                <w:numId w:val="0"/>
              </w:numPr>
              <w:spacing w:line="288" w:lineRule="auto"/>
              <w:rPr>
                <w:rFonts w:ascii="Manrope" w:hAnsi="Manrope"/>
                <w:b w:val="0"/>
                <w:color w:val="auto"/>
                <w:szCs w:val="22"/>
              </w:rPr>
            </w:pPr>
          </w:p>
        </w:tc>
        <w:sdt>
          <w:sdtPr>
            <w:rPr>
              <w:rStyle w:val="Arial10"/>
              <w:rFonts w:ascii="Manrope" w:hAnsi="Manrope"/>
              <w:color w:val="auto"/>
              <w:sz w:val="22"/>
              <w:szCs w:val="22"/>
            </w:rPr>
            <w:id w:val="618494985"/>
            <w:placeholder>
              <w:docPart w:val="0E00254634524E0CBB3EDC9393D749D0"/>
            </w:placeholder>
            <w:showingPlcHdr/>
          </w:sdtPr>
          <w:sdtEndPr>
            <w:rPr>
              <w:rStyle w:val="DefaultParagraphFont"/>
              <w:b w:val="0"/>
            </w:rPr>
          </w:sdtEndPr>
          <w:sdtContent>
            <w:tc>
              <w:tcPr>
                <w:tcW w:w="1843" w:type="dxa"/>
              </w:tcPr>
              <w:p w14:paraId="54821591"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tc>
          </w:sdtContent>
        </w:sdt>
        <w:sdt>
          <w:sdtPr>
            <w:rPr>
              <w:rStyle w:val="Arial10"/>
              <w:rFonts w:ascii="Manrope" w:hAnsi="Manrope"/>
              <w:color w:val="auto"/>
              <w:sz w:val="22"/>
              <w:szCs w:val="22"/>
            </w:rPr>
            <w:id w:val="553041190"/>
            <w:placeholder>
              <w:docPart w:val="0E00254634524E0CBB3EDC9393D749D0"/>
            </w:placeholder>
            <w:showingPlcHdr/>
          </w:sdtPr>
          <w:sdtEndPr>
            <w:rPr>
              <w:rStyle w:val="DefaultParagraphFont"/>
              <w:b w:val="0"/>
            </w:rPr>
          </w:sdtEndPr>
          <w:sdtContent>
            <w:tc>
              <w:tcPr>
                <w:tcW w:w="3260" w:type="dxa"/>
              </w:tcPr>
              <w:p w14:paraId="1D824AF2"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tc>
          </w:sdtContent>
        </w:sdt>
      </w:tr>
      <w:tr w:rsidR="00EC0474" w:rsidRPr="007A673B" w14:paraId="35A57D3E" w14:textId="77777777" w:rsidTr="00002031">
        <w:tc>
          <w:tcPr>
            <w:tcW w:w="709" w:type="dxa"/>
          </w:tcPr>
          <w:p w14:paraId="56B9523E" w14:textId="77777777" w:rsidR="00EC0474" w:rsidRPr="007A673B" w:rsidRDefault="00EC0474" w:rsidP="00002031">
            <w:pPr>
              <w:pStyle w:val="Questions"/>
              <w:numPr>
                <w:ilvl w:val="0"/>
                <w:numId w:val="0"/>
              </w:numPr>
              <w:spacing w:line="288" w:lineRule="auto"/>
              <w:jc w:val="center"/>
              <w:rPr>
                <w:rFonts w:ascii="Manrope" w:hAnsi="Manrope"/>
                <w:bCs/>
                <w:color w:val="auto"/>
                <w:szCs w:val="22"/>
              </w:rPr>
            </w:pPr>
            <w:r w:rsidRPr="007A673B">
              <w:rPr>
                <w:rFonts w:ascii="Manrope" w:hAnsi="Manrope"/>
                <w:bCs/>
                <w:color w:val="auto"/>
                <w:szCs w:val="22"/>
              </w:rPr>
              <w:t>3</w:t>
            </w:r>
          </w:p>
        </w:tc>
        <w:tc>
          <w:tcPr>
            <w:tcW w:w="3402" w:type="dxa"/>
          </w:tcPr>
          <w:sdt>
            <w:sdtPr>
              <w:rPr>
                <w:rStyle w:val="Arial10"/>
                <w:rFonts w:ascii="Manrope" w:hAnsi="Manrope"/>
                <w:color w:val="auto"/>
                <w:sz w:val="22"/>
                <w:szCs w:val="22"/>
              </w:rPr>
              <w:id w:val="1910967862"/>
              <w:placeholder>
                <w:docPart w:val="0E00254634524E0CBB3EDC9393D749D0"/>
              </w:placeholder>
              <w:showingPlcHdr/>
            </w:sdtPr>
            <w:sdtEndPr>
              <w:rPr>
                <w:rStyle w:val="DefaultParagraphFont"/>
                <w:b w:val="0"/>
              </w:rPr>
            </w:sdtEndPr>
            <w:sdtContent>
              <w:p w14:paraId="1E95012C"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sdtContent>
          </w:sdt>
          <w:p w14:paraId="555AB6FF" w14:textId="77777777" w:rsidR="00EC0474" w:rsidRPr="007A673B" w:rsidRDefault="00EC0474" w:rsidP="00002031">
            <w:pPr>
              <w:pStyle w:val="Questions"/>
              <w:numPr>
                <w:ilvl w:val="0"/>
                <w:numId w:val="0"/>
              </w:numPr>
              <w:spacing w:line="288" w:lineRule="auto"/>
              <w:rPr>
                <w:rFonts w:ascii="Manrope" w:hAnsi="Manrope"/>
                <w:b w:val="0"/>
                <w:color w:val="auto"/>
                <w:szCs w:val="22"/>
              </w:rPr>
            </w:pPr>
          </w:p>
        </w:tc>
        <w:sdt>
          <w:sdtPr>
            <w:rPr>
              <w:rStyle w:val="Arial10"/>
              <w:rFonts w:ascii="Manrope" w:hAnsi="Manrope"/>
              <w:color w:val="auto"/>
              <w:sz w:val="22"/>
              <w:szCs w:val="22"/>
            </w:rPr>
            <w:id w:val="45797455"/>
            <w:placeholder>
              <w:docPart w:val="0E00254634524E0CBB3EDC9393D749D0"/>
            </w:placeholder>
            <w:showingPlcHdr/>
          </w:sdtPr>
          <w:sdtEndPr>
            <w:rPr>
              <w:rStyle w:val="DefaultParagraphFont"/>
              <w:b w:val="0"/>
            </w:rPr>
          </w:sdtEndPr>
          <w:sdtContent>
            <w:tc>
              <w:tcPr>
                <w:tcW w:w="1843" w:type="dxa"/>
              </w:tcPr>
              <w:p w14:paraId="142B2F74"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tc>
          </w:sdtContent>
        </w:sdt>
        <w:sdt>
          <w:sdtPr>
            <w:rPr>
              <w:rStyle w:val="Arial10"/>
              <w:rFonts w:ascii="Manrope" w:hAnsi="Manrope"/>
              <w:color w:val="auto"/>
              <w:sz w:val="22"/>
              <w:szCs w:val="22"/>
            </w:rPr>
            <w:id w:val="34780335"/>
            <w:placeholder>
              <w:docPart w:val="0E00254634524E0CBB3EDC9393D749D0"/>
            </w:placeholder>
            <w:showingPlcHdr/>
          </w:sdtPr>
          <w:sdtEndPr>
            <w:rPr>
              <w:rStyle w:val="DefaultParagraphFont"/>
              <w:b w:val="0"/>
            </w:rPr>
          </w:sdtEndPr>
          <w:sdtContent>
            <w:tc>
              <w:tcPr>
                <w:tcW w:w="3260" w:type="dxa"/>
              </w:tcPr>
              <w:p w14:paraId="57C82E4F"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tc>
          </w:sdtContent>
        </w:sdt>
      </w:tr>
      <w:tr w:rsidR="00EC0474" w:rsidRPr="007A673B" w14:paraId="37915A44" w14:textId="77777777" w:rsidTr="00002031">
        <w:tc>
          <w:tcPr>
            <w:tcW w:w="709" w:type="dxa"/>
          </w:tcPr>
          <w:p w14:paraId="28C2869F" w14:textId="77777777" w:rsidR="00EC0474" w:rsidRPr="007A673B" w:rsidRDefault="00EC0474" w:rsidP="00002031">
            <w:pPr>
              <w:pStyle w:val="Questions"/>
              <w:numPr>
                <w:ilvl w:val="0"/>
                <w:numId w:val="0"/>
              </w:numPr>
              <w:spacing w:line="288" w:lineRule="auto"/>
              <w:jc w:val="center"/>
              <w:rPr>
                <w:rFonts w:ascii="Manrope" w:hAnsi="Manrope"/>
                <w:bCs/>
                <w:color w:val="auto"/>
                <w:szCs w:val="22"/>
              </w:rPr>
            </w:pPr>
            <w:r w:rsidRPr="007A673B">
              <w:rPr>
                <w:rFonts w:ascii="Manrope" w:hAnsi="Manrope"/>
                <w:bCs/>
                <w:color w:val="auto"/>
                <w:szCs w:val="22"/>
              </w:rPr>
              <w:t>4</w:t>
            </w:r>
          </w:p>
        </w:tc>
        <w:tc>
          <w:tcPr>
            <w:tcW w:w="3402" w:type="dxa"/>
          </w:tcPr>
          <w:sdt>
            <w:sdtPr>
              <w:rPr>
                <w:rStyle w:val="Arial10"/>
                <w:rFonts w:ascii="Manrope" w:hAnsi="Manrope"/>
                <w:color w:val="auto"/>
                <w:sz w:val="22"/>
                <w:szCs w:val="22"/>
              </w:rPr>
              <w:id w:val="1253932156"/>
              <w:placeholder>
                <w:docPart w:val="0E00254634524E0CBB3EDC9393D749D0"/>
              </w:placeholder>
              <w:showingPlcHdr/>
            </w:sdtPr>
            <w:sdtEndPr>
              <w:rPr>
                <w:rStyle w:val="DefaultParagraphFont"/>
                <w:b w:val="0"/>
              </w:rPr>
            </w:sdtEndPr>
            <w:sdtContent>
              <w:p w14:paraId="49B34619"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sdtContent>
          </w:sdt>
          <w:p w14:paraId="7D94F9BB" w14:textId="77777777" w:rsidR="00EC0474" w:rsidRPr="007A673B" w:rsidRDefault="00EC0474" w:rsidP="00002031">
            <w:pPr>
              <w:pStyle w:val="Questions"/>
              <w:numPr>
                <w:ilvl w:val="0"/>
                <w:numId w:val="0"/>
              </w:numPr>
              <w:spacing w:line="288" w:lineRule="auto"/>
              <w:rPr>
                <w:rFonts w:ascii="Manrope" w:hAnsi="Manrope"/>
                <w:b w:val="0"/>
                <w:color w:val="auto"/>
                <w:szCs w:val="22"/>
              </w:rPr>
            </w:pPr>
          </w:p>
        </w:tc>
        <w:sdt>
          <w:sdtPr>
            <w:rPr>
              <w:rStyle w:val="Arial10"/>
              <w:rFonts w:ascii="Manrope" w:hAnsi="Manrope"/>
              <w:color w:val="auto"/>
              <w:sz w:val="22"/>
              <w:szCs w:val="22"/>
            </w:rPr>
            <w:id w:val="-1828355748"/>
            <w:placeholder>
              <w:docPart w:val="0E00254634524E0CBB3EDC9393D749D0"/>
            </w:placeholder>
            <w:showingPlcHdr/>
          </w:sdtPr>
          <w:sdtEndPr>
            <w:rPr>
              <w:rStyle w:val="DefaultParagraphFont"/>
              <w:b w:val="0"/>
            </w:rPr>
          </w:sdtEndPr>
          <w:sdtContent>
            <w:tc>
              <w:tcPr>
                <w:tcW w:w="1843" w:type="dxa"/>
              </w:tcPr>
              <w:p w14:paraId="573D742B"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tc>
          </w:sdtContent>
        </w:sdt>
        <w:sdt>
          <w:sdtPr>
            <w:rPr>
              <w:rStyle w:val="Arial10"/>
              <w:rFonts w:ascii="Manrope" w:hAnsi="Manrope"/>
              <w:color w:val="auto"/>
              <w:sz w:val="22"/>
              <w:szCs w:val="22"/>
            </w:rPr>
            <w:id w:val="-63571408"/>
            <w:placeholder>
              <w:docPart w:val="0E00254634524E0CBB3EDC9393D749D0"/>
            </w:placeholder>
            <w:showingPlcHdr/>
          </w:sdtPr>
          <w:sdtEndPr>
            <w:rPr>
              <w:rStyle w:val="DefaultParagraphFont"/>
              <w:b w:val="0"/>
            </w:rPr>
          </w:sdtEndPr>
          <w:sdtContent>
            <w:tc>
              <w:tcPr>
                <w:tcW w:w="3260" w:type="dxa"/>
              </w:tcPr>
              <w:p w14:paraId="6B9E6B90" w14:textId="77777777" w:rsidR="00EC0474" w:rsidRPr="007A673B" w:rsidRDefault="00EC0474" w:rsidP="00002031">
                <w:pPr>
                  <w:pStyle w:val="Questions"/>
                  <w:numPr>
                    <w:ilvl w:val="0"/>
                    <w:numId w:val="0"/>
                  </w:numPr>
                  <w:spacing w:line="288" w:lineRule="auto"/>
                  <w:rPr>
                    <w:rFonts w:ascii="Manrope" w:hAnsi="Manrope"/>
                    <w:b w:val="0"/>
                    <w:color w:val="auto"/>
                    <w:szCs w:val="22"/>
                  </w:rPr>
                </w:pPr>
                <w:r w:rsidRPr="007A673B">
                  <w:rPr>
                    <w:rStyle w:val="PlaceholderText"/>
                    <w:rFonts w:ascii="Manrope" w:hAnsi="Manrope"/>
                    <w:b w:val="0"/>
                    <w:bCs/>
                    <w:color w:val="auto"/>
                    <w:szCs w:val="22"/>
                  </w:rPr>
                  <w:t>Click or tap here to enter text.</w:t>
                </w:r>
              </w:p>
            </w:tc>
          </w:sdtContent>
        </w:sdt>
      </w:tr>
    </w:tbl>
    <w:p w14:paraId="5E40AC5B" w14:textId="77777777" w:rsidR="00EC0474" w:rsidRPr="007A673B" w:rsidRDefault="00EC0474" w:rsidP="00EC0474">
      <w:pPr>
        <w:spacing w:line="288" w:lineRule="auto"/>
        <w:rPr>
          <w:rFonts w:ascii="Manrope" w:hAnsi="Manrope" w:cstheme="minorHAnsi"/>
        </w:rPr>
      </w:pPr>
    </w:p>
    <w:p w14:paraId="72210E19" w14:textId="77777777" w:rsidR="00EC0474" w:rsidRPr="007A673B" w:rsidRDefault="00EC0474" w:rsidP="00EC0474">
      <w:pPr>
        <w:rPr>
          <w:rFonts w:ascii="Manrope" w:hAnsi="Manrope" w:cstheme="minorHAnsi"/>
          <w:b/>
        </w:rPr>
      </w:pPr>
    </w:p>
    <w:p w14:paraId="7926DCA0" w14:textId="77777777" w:rsidR="00EC0474" w:rsidRPr="007A673B" w:rsidRDefault="00EC0474" w:rsidP="00EC0474">
      <w:pPr>
        <w:spacing w:line="288" w:lineRule="auto"/>
        <w:rPr>
          <w:rFonts w:ascii="Manrope" w:hAnsi="Manrope" w:cstheme="minorHAnsi"/>
          <w:b/>
        </w:rPr>
      </w:pPr>
      <w:r w:rsidRPr="007A673B">
        <w:rPr>
          <w:rFonts w:ascii="Manrope" w:hAnsi="Manrope" w:cstheme="minorHAnsi"/>
          <w:b/>
        </w:rPr>
        <w:t>Section G: Consumer Participation</w:t>
      </w:r>
    </w:p>
    <w:p w14:paraId="62EAD697" w14:textId="77777777" w:rsidR="00EC0474" w:rsidRPr="007A673B" w:rsidRDefault="00EC0474" w:rsidP="00EC0474">
      <w:pPr>
        <w:spacing w:before="120" w:line="288" w:lineRule="auto"/>
        <w:rPr>
          <w:rFonts w:ascii="Manrope" w:hAnsi="Manrope" w:cs="Arial"/>
          <w:bCs/>
          <w:i/>
        </w:rPr>
      </w:pPr>
      <w:r w:rsidRPr="007A673B">
        <w:rPr>
          <w:rFonts w:ascii="Manrope" w:hAnsi="Manrope" w:cstheme="minorHAnsi"/>
        </w:rPr>
        <w:t xml:space="preserve">Describe how you have considered or consulted with consumer/s in the design of your proposed project. Provide details of the role consumer/s will play throughout the project. </w:t>
      </w:r>
      <w:r w:rsidRPr="007A673B">
        <w:rPr>
          <w:rFonts w:ascii="Manrope" w:hAnsi="Manrope" w:cstheme="minorHAnsi"/>
          <w:b/>
        </w:rPr>
        <w:t>Note</w:t>
      </w:r>
      <w:r w:rsidRPr="007A673B">
        <w:rPr>
          <w:rFonts w:ascii="Manrope" w:hAnsi="Manrope" w:cstheme="minorHAnsi"/>
        </w:rPr>
        <w:t xml:space="preserve">: the level and type of consumer involvement appropriate for each project will vary depending on the nature of the project. </w:t>
      </w:r>
      <w:r w:rsidRPr="007A673B">
        <w:rPr>
          <w:rFonts w:ascii="Manrope" w:hAnsi="Manrope" w:cstheme="minorHAnsi"/>
          <w:b/>
          <w:bCs/>
          <w:i/>
        </w:rPr>
        <w:t>Max.</w:t>
      </w:r>
      <w:r w:rsidRPr="007A673B">
        <w:rPr>
          <w:rFonts w:ascii="Manrope" w:hAnsi="Manrope" w:cstheme="minorHAnsi"/>
          <w:bCs/>
          <w:i/>
        </w:rPr>
        <w:t xml:space="preserve"> </w:t>
      </w:r>
      <w:r w:rsidRPr="007A673B">
        <w:rPr>
          <w:rFonts w:ascii="Manrope" w:hAnsi="Manrope" w:cstheme="minorHAnsi"/>
          <w:b/>
          <w:bCs/>
          <w:i/>
        </w:rPr>
        <w:t>150 words.</w:t>
      </w:r>
      <w:r w:rsidRPr="007A673B">
        <w:rPr>
          <w:rFonts w:ascii="Manrope" w:hAnsi="Manrope" w:cs="Arial"/>
          <w:bCs/>
          <w:i/>
        </w:rPr>
        <w:t xml:space="preserve"> </w:t>
      </w:r>
    </w:p>
    <w:sdt>
      <w:sdtPr>
        <w:rPr>
          <w:rStyle w:val="Arial10"/>
          <w:rFonts w:ascii="Manrope" w:hAnsi="Manrope"/>
          <w:sz w:val="22"/>
        </w:rPr>
        <w:id w:val="1500467502"/>
        <w:placeholder>
          <w:docPart w:val="0E00254634524E0CBB3EDC9393D749D0"/>
        </w:placeholder>
        <w:showingPlcHdr/>
      </w:sdtPr>
      <w:sdtEndPr>
        <w:rPr>
          <w:rStyle w:val="DefaultParagraphFont"/>
          <w:rFonts w:cs="Arial"/>
          <w:bCs/>
        </w:rPr>
      </w:sdtEndPr>
      <w:sdtContent>
        <w:p w14:paraId="13FBC27D" w14:textId="04B311E9" w:rsidR="00637076" w:rsidRPr="007A673B" w:rsidRDefault="00EC0474" w:rsidP="00592C6E">
          <w:pPr>
            <w:spacing w:before="120" w:line="288" w:lineRule="auto"/>
            <w:rPr>
              <w:rFonts w:ascii="Manrope" w:hAnsi="Manrope" w:cs="Arial"/>
              <w:bCs/>
            </w:rPr>
          </w:pPr>
          <w:r w:rsidRPr="007A673B">
            <w:rPr>
              <w:rStyle w:val="PlaceholderText"/>
              <w:rFonts w:ascii="Manrope" w:eastAsiaTheme="minorHAnsi" w:hAnsi="Manrope"/>
              <w:color w:val="auto"/>
            </w:rPr>
            <w:t>Click or tap here to enter text.</w:t>
          </w:r>
        </w:p>
      </w:sdtContent>
    </w:sdt>
    <w:sectPr w:rsidR="00637076" w:rsidRPr="007A673B" w:rsidSect="00086A97">
      <w:headerReference w:type="default" r:id="rId14"/>
      <w:footerReference w:type="default" r:id="rId15"/>
      <w:pgSz w:w="11907" w:h="16834" w:code="9"/>
      <w:pgMar w:top="2250" w:right="1134" w:bottom="284" w:left="1134" w:header="704" w:footer="397" w:gutter="0"/>
      <w:paperSrc w:first="2" w:other="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146B5" w14:textId="77777777" w:rsidR="00086A97" w:rsidRDefault="00086A97">
      <w:r>
        <w:separator/>
      </w:r>
    </w:p>
  </w:endnote>
  <w:endnote w:type="continuationSeparator" w:id="0">
    <w:p w14:paraId="05353BEF" w14:textId="77777777" w:rsidR="00086A97" w:rsidRDefault="00086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son Neue Light">
    <w:panose1 w:val="02000000000000000000"/>
    <w:charset w:val="00"/>
    <w:family w:val="modern"/>
    <w:notTrueType/>
    <w:pitch w:val="variable"/>
    <w:sig w:usb0="A00000EF" w:usb1="5000207B"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aison Neue Book">
    <w:panose1 w:val="02000000000000000000"/>
    <w:charset w:val="00"/>
    <w:family w:val="modern"/>
    <w:notTrueType/>
    <w:pitch w:val="variable"/>
    <w:sig w:usb0="A00000EF" w:usb1="5000207B" w:usb2="00000000" w:usb3="00000000" w:csb0="00000093" w:csb1="00000000"/>
  </w:font>
  <w:font w:name="Manrope">
    <w:panose1 w:val="00000000000000000000"/>
    <w:charset w:val="00"/>
    <w:family w:val="auto"/>
    <w:pitch w:val="variable"/>
    <w:sig w:usb0="A00002BF" w:usb1="5000206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utura Bk">
    <w:altName w:val="Segoe UI"/>
    <w:charset w:val="00"/>
    <w:family w:val="swiss"/>
    <w:pitch w:val="variable"/>
    <w:sig w:usb0="00000001" w:usb1="00000000" w:usb2="00000000" w:usb3="00000000" w:csb0="0000009F" w:csb1="00000000"/>
  </w:font>
  <w:font w:name="Manrope Medium">
    <w:panose1 w:val="00000000000000000000"/>
    <w:charset w:val="00"/>
    <w:family w:val="auto"/>
    <w:pitch w:val="variable"/>
    <w:sig w:usb0="A00002BF" w:usb1="5000206B" w:usb2="00000000" w:usb3="00000000" w:csb0="0000019F" w:csb1="00000000"/>
  </w:font>
  <w:font w:name="Unbounded SemiBold">
    <w:panose1 w:val="00000000000000000000"/>
    <w:charset w:val="00"/>
    <w:family w:val="auto"/>
    <w:pitch w:val="variable"/>
    <w:sig w:usb0="A00002DF" w:usb1="0000006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C08DD" w14:textId="77777777" w:rsidR="002064CB" w:rsidRDefault="00091C80" w:rsidP="00F91B47">
    <w:pPr>
      <w:pStyle w:val="Footer"/>
    </w:pPr>
    <w:r>
      <w:rPr>
        <w:noProof/>
      </w:rPr>
      <mc:AlternateContent>
        <mc:Choice Requires="wpg">
          <w:drawing>
            <wp:anchor distT="0" distB="0" distL="114300" distR="114300" simplePos="0" relativeHeight="251662336" behindDoc="0" locked="0" layoutInCell="1" allowOverlap="1" wp14:anchorId="32DEA6CE" wp14:editId="22B20A59">
              <wp:simplePos x="0" y="0"/>
              <wp:positionH relativeFrom="column">
                <wp:posOffset>-424815</wp:posOffset>
              </wp:positionH>
              <wp:positionV relativeFrom="paragraph">
                <wp:posOffset>-208915</wp:posOffset>
              </wp:positionV>
              <wp:extent cx="7038975" cy="593725"/>
              <wp:effectExtent l="0" t="0" r="9525" b="0"/>
              <wp:wrapNone/>
              <wp:docPr id="500342771" name="Group 1"/>
              <wp:cNvGraphicFramePr/>
              <a:graphic xmlns:a="http://schemas.openxmlformats.org/drawingml/2006/main">
                <a:graphicData uri="http://schemas.microsoft.com/office/word/2010/wordprocessingGroup">
                  <wpg:wgp>
                    <wpg:cNvGrpSpPr/>
                    <wpg:grpSpPr>
                      <a:xfrm>
                        <a:off x="0" y="0"/>
                        <a:ext cx="7038975" cy="593725"/>
                        <a:chOff x="0" y="0"/>
                        <a:chExt cx="7038975" cy="593725"/>
                      </a:xfrm>
                    </wpg:grpSpPr>
                    <wps:wsp>
                      <wps:cNvPr id="217" name="Text Box 2"/>
                      <wps:cNvSpPr txBox="1">
                        <a:spLocks noChangeArrowheads="1"/>
                      </wps:cNvSpPr>
                      <wps:spPr bwMode="auto">
                        <a:xfrm>
                          <a:off x="657225" y="66675"/>
                          <a:ext cx="6381750" cy="459740"/>
                        </a:xfrm>
                        <a:prstGeom prst="rect">
                          <a:avLst/>
                        </a:prstGeom>
                        <a:solidFill>
                          <a:srgbClr val="FFFFFF"/>
                        </a:solidFill>
                        <a:ln w="9525">
                          <a:noFill/>
                          <a:miter lim="800000"/>
                          <a:headEnd/>
                          <a:tailEnd/>
                        </a:ln>
                      </wps:spPr>
                      <wps:txbx>
                        <w:txbxContent>
                          <w:p w14:paraId="2343C62F" w14:textId="77777777" w:rsidR="002064CB" w:rsidRPr="00044F29" w:rsidRDefault="00044F29" w:rsidP="00030424">
                            <w:pPr>
                              <w:spacing w:line="276" w:lineRule="auto"/>
                              <w:rPr>
                                <w:rFonts w:ascii="Manrope Medium" w:hAnsi="Manrope Medium"/>
                                <w:color w:val="000000" w:themeColor="text1"/>
                                <w:sz w:val="18"/>
                                <w:szCs w:val="18"/>
                              </w:rPr>
                            </w:pPr>
                            <w:r w:rsidRPr="00044F29">
                              <w:rPr>
                                <w:rFonts w:ascii="Unbounded SemiBold" w:hAnsi="Unbounded SemiBold"/>
                                <w:sz w:val="18"/>
                                <w:szCs w:val="18"/>
                              </w:rPr>
                              <w:t>Cure Cancer Australia Foundation</w:t>
                            </w:r>
                            <w:r w:rsidRPr="00165905">
                              <w:rPr>
                                <w:rFonts w:ascii="Unbounded SemiBold" w:hAnsi="Unbounded SemiBold"/>
                                <w:sz w:val="20"/>
                                <w:szCs w:val="20"/>
                              </w:rPr>
                              <w:t xml:space="preserve">   </w:t>
                            </w:r>
                            <w:r w:rsidRPr="00044F29">
                              <w:rPr>
                                <w:rFonts w:ascii="Manrope Medium" w:hAnsi="Manrope Medium"/>
                                <w:color w:val="000000" w:themeColor="text1"/>
                                <w:sz w:val="18"/>
                                <w:szCs w:val="18"/>
                              </w:rPr>
                              <w:t xml:space="preserve">    </w:t>
                            </w:r>
                            <w:r>
                              <w:rPr>
                                <w:rFonts w:ascii="Manrope Medium" w:hAnsi="Manrope Medium"/>
                                <w:color w:val="000000" w:themeColor="text1"/>
                                <w:sz w:val="18"/>
                                <w:szCs w:val="18"/>
                              </w:rPr>
                              <w:tab/>
                            </w:r>
                            <w:r w:rsidR="00030424" w:rsidRPr="00044F29">
                              <w:rPr>
                                <w:rFonts w:ascii="Manrope Medium" w:hAnsi="Manrope Medium"/>
                                <w:color w:val="000000" w:themeColor="text1"/>
                                <w:sz w:val="18"/>
                                <w:szCs w:val="18"/>
                              </w:rPr>
                              <w:t>Phone: 1300 134 456</w:t>
                            </w:r>
                            <w:r w:rsidR="00030424" w:rsidRPr="00044F29">
                              <w:rPr>
                                <w:rFonts w:ascii="Manrope Medium" w:hAnsi="Manrope Medium"/>
                                <w:color w:val="000000" w:themeColor="text1"/>
                                <w:sz w:val="18"/>
                                <w:szCs w:val="18"/>
                              </w:rPr>
                              <w:tab/>
                              <w:t xml:space="preserve">  </w:t>
                            </w:r>
                            <w:r w:rsidR="007819C4" w:rsidRPr="00044F29">
                              <w:rPr>
                                <w:rFonts w:ascii="Manrope Medium" w:hAnsi="Manrope Medium"/>
                                <w:color w:val="000000" w:themeColor="text1"/>
                                <w:sz w:val="18"/>
                                <w:szCs w:val="18"/>
                              </w:rPr>
                              <w:t xml:space="preserve">               </w:t>
                            </w:r>
                            <w:r>
                              <w:rPr>
                                <w:rFonts w:ascii="Manrope Medium" w:hAnsi="Manrope Medium"/>
                                <w:color w:val="000000" w:themeColor="text1"/>
                                <w:sz w:val="18"/>
                                <w:szCs w:val="18"/>
                              </w:rPr>
                              <w:tab/>
                              <w:t xml:space="preserve">            </w:t>
                            </w:r>
                            <w:r w:rsidRPr="00044F29">
                              <w:rPr>
                                <w:rFonts w:ascii="Manrope Medium" w:hAnsi="Manrope Medium"/>
                                <w:color w:val="000000" w:themeColor="text1"/>
                                <w:sz w:val="18"/>
                                <w:szCs w:val="18"/>
                              </w:rPr>
                              <w:t>www.curecancer.com.au</w:t>
                            </w:r>
                          </w:p>
                          <w:p w14:paraId="7A16C858" w14:textId="77777777" w:rsidR="00030424" w:rsidRPr="00044F29" w:rsidRDefault="00044F29" w:rsidP="00030424">
                            <w:pPr>
                              <w:spacing w:line="276" w:lineRule="auto"/>
                              <w:rPr>
                                <w:rFonts w:ascii="Manrope Medium" w:hAnsi="Manrope Medium"/>
                                <w:sz w:val="18"/>
                                <w:szCs w:val="18"/>
                              </w:rPr>
                            </w:pPr>
                            <w:r w:rsidRPr="00044F29">
                              <w:rPr>
                                <w:rFonts w:ascii="Manrope Medium" w:hAnsi="Manrope Medium"/>
                                <w:color w:val="000000" w:themeColor="text1"/>
                                <w:sz w:val="18"/>
                                <w:szCs w:val="18"/>
                              </w:rPr>
                              <w:t>GPO 621 Sydney NSW 2001</w:t>
                            </w:r>
                            <w:r w:rsidR="00030424" w:rsidRPr="00044F29">
                              <w:rPr>
                                <w:rFonts w:ascii="Manrope Medium" w:hAnsi="Manrope Medium"/>
                                <w:sz w:val="18"/>
                                <w:szCs w:val="18"/>
                              </w:rPr>
                              <w:tab/>
                            </w:r>
                            <w:r w:rsidRPr="00044F29">
                              <w:rPr>
                                <w:rFonts w:ascii="Manrope Medium" w:hAnsi="Manrope Medium"/>
                                <w:sz w:val="18"/>
                                <w:szCs w:val="18"/>
                              </w:rPr>
                              <w:tab/>
                            </w:r>
                            <w:r>
                              <w:rPr>
                                <w:rFonts w:ascii="Manrope Medium" w:hAnsi="Manrope Medium"/>
                                <w:sz w:val="18"/>
                                <w:szCs w:val="18"/>
                              </w:rPr>
                              <w:tab/>
                            </w:r>
                            <w:r w:rsidRPr="00044F29">
                              <w:rPr>
                                <w:rFonts w:ascii="Manrope Medium" w:hAnsi="Manrope Medium"/>
                                <w:sz w:val="18"/>
                                <w:szCs w:val="18"/>
                              </w:rPr>
                              <w:t>Email: info@curecancer.com.au</w:t>
                            </w:r>
                            <w:r w:rsidR="00030424" w:rsidRPr="00044F29">
                              <w:rPr>
                                <w:rFonts w:ascii="Manrope Medium" w:hAnsi="Manrope Medium"/>
                                <w:sz w:val="18"/>
                                <w:szCs w:val="18"/>
                              </w:rPr>
                              <w:tab/>
                            </w:r>
                            <w:r>
                              <w:rPr>
                                <w:rFonts w:ascii="Manrope Medium" w:hAnsi="Manrope Medium"/>
                                <w:sz w:val="18"/>
                                <w:szCs w:val="18"/>
                              </w:rPr>
                              <w:t xml:space="preserve">            </w:t>
                            </w:r>
                            <w:r w:rsidR="00030424" w:rsidRPr="00044F29">
                              <w:rPr>
                                <w:rFonts w:ascii="Manrope Medium" w:hAnsi="Manrope Medium"/>
                                <w:sz w:val="18"/>
                                <w:szCs w:val="18"/>
                              </w:rPr>
                              <w:t>ABN 13 002 838 495</w:t>
                            </w:r>
                          </w:p>
                        </w:txbxContent>
                      </wps:txbx>
                      <wps:bodyPr rot="0" vert="horz" wrap="square" lIns="91440" tIns="45720" rIns="91440" bIns="45720" anchor="t" anchorCtr="0">
                        <a:spAutoFit/>
                      </wps:bodyPr>
                    </wps:wsp>
                    <pic:pic xmlns:pic="http://schemas.openxmlformats.org/drawingml/2006/picture">
                      <pic:nvPicPr>
                        <pic:cNvPr id="1875543474" name="Picture 2" descr="A logo with a rainbow colored circle&#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3560" cy="593725"/>
                        </a:xfrm>
                        <a:prstGeom prst="rect">
                          <a:avLst/>
                        </a:prstGeom>
                      </pic:spPr>
                    </pic:pic>
                  </wpg:wgp>
                </a:graphicData>
              </a:graphic>
            </wp:anchor>
          </w:drawing>
        </mc:Choice>
        <mc:Fallback>
          <w:pict>
            <v:group w14:anchorId="32DEA6CE" id="Group 1" o:spid="_x0000_s1026" style="position:absolute;margin-left:-33.45pt;margin-top:-16.45pt;width:554.25pt;height:46.75pt;z-index:251662336" coordsize="70389,593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21mdDEAAAAAAwQhAAABAAAAAAAAAAAAAAAAAAAA&#10;AQAAAAAAAAAAAAAAAAAAAAEAAA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10;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">
              <v:shapetype id="_x0000_t202" coordsize="21600,21600" o:spt="202" path="m,l,21600r21600,l21600,xe">
                <v:stroke joinstyle="miter"/>
                <v:path gradientshapeok="t" o:connecttype="rect"/>
              </v:shapetype>
              <v:shape id="Text Box 2" o:spid="_x0000_s1027" type="#_x0000_t202" style="position:absolute;left:6572;top:666;width:63817;height:4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" stroked="f">
                <v:textbox style="mso-fit-shape-to-text:t">
                  <w:txbxContent>
                    <w:p w14:paraId="2343C62F" w14:textId="77777777" w:rsidR="002064CB" w:rsidRPr="00044F29" w:rsidRDefault="00044F29" w:rsidP="00030424">
                      <w:pPr>
                        <w:spacing w:line="276" w:lineRule="auto"/>
                        <w:rPr>
                          <w:rFonts w:ascii="Manrope Medium" w:hAnsi="Manrope Medium"/>
                          <w:color w:val="000000" w:themeColor="text1"/>
                          <w:sz w:val="18"/>
                          <w:szCs w:val="18"/>
                        </w:rPr>
                      </w:pPr>
                      <w:r w:rsidRPr="00044F29">
                        <w:rPr>
                          <w:rFonts w:ascii="Unbounded SemiBold" w:hAnsi="Unbounded SemiBold"/>
                          <w:sz w:val="18"/>
                          <w:szCs w:val="18"/>
                        </w:rPr>
                        <w:t>Cure Cancer Australia Foundation</w:t>
                      </w:r>
                      <w:r w:rsidRPr="00165905">
                        <w:rPr>
                          <w:rFonts w:ascii="Unbounded SemiBold" w:hAnsi="Unbounded SemiBold"/>
                          <w:sz w:val="20"/>
                          <w:szCs w:val="20"/>
                        </w:rPr>
                        <w:t xml:space="preserve">   </w:t>
                      </w:r>
                      <w:r w:rsidRPr="00044F29">
                        <w:rPr>
                          <w:rFonts w:ascii="Manrope Medium" w:hAnsi="Manrope Medium"/>
                          <w:color w:val="000000" w:themeColor="text1"/>
                          <w:sz w:val="18"/>
                          <w:szCs w:val="18"/>
                        </w:rPr>
                        <w:t xml:space="preserve">    </w:t>
                      </w:r>
                      <w:r>
                        <w:rPr>
                          <w:rFonts w:ascii="Manrope Medium" w:hAnsi="Manrope Medium"/>
                          <w:color w:val="000000" w:themeColor="text1"/>
                          <w:sz w:val="18"/>
                          <w:szCs w:val="18"/>
                        </w:rPr>
                        <w:tab/>
                      </w:r>
                      <w:r w:rsidR="00030424" w:rsidRPr="00044F29">
                        <w:rPr>
                          <w:rFonts w:ascii="Manrope Medium" w:hAnsi="Manrope Medium"/>
                          <w:color w:val="000000" w:themeColor="text1"/>
                          <w:sz w:val="18"/>
                          <w:szCs w:val="18"/>
                        </w:rPr>
                        <w:t>Phone: 1300 134 456</w:t>
                      </w:r>
                      <w:r w:rsidR="00030424" w:rsidRPr="00044F29">
                        <w:rPr>
                          <w:rFonts w:ascii="Manrope Medium" w:hAnsi="Manrope Medium"/>
                          <w:color w:val="000000" w:themeColor="text1"/>
                          <w:sz w:val="18"/>
                          <w:szCs w:val="18"/>
                        </w:rPr>
                        <w:tab/>
                        <w:t xml:space="preserve">  </w:t>
                      </w:r>
                      <w:r w:rsidR="007819C4" w:rsidRPr="00044F29">
                        <w:rPr>
                          <w:rFonts w:ascii="Manrope Medium" w:hAnsi="Manrope Medium"/>
                          <w:color w:val="000000" w:themeColor="text1"/>
                          <w:sz w:val="18"/>
                          <w:szCs w:val="18"/>
                        </w:rPr>
                        <w:t xml:space="preserve">               </w:t>
                      </w:r>
                      <w:r>
                        <w:rPr>
                          <w:rFonts w:ascii="Manrope Medium" w:hAnsi="Manrope Medium"/>
                          <w:color w:val="000000" w:themeColor="text1"/>
                          <w:sz w:val="18"/>
                          <w:szCs w:val="18"/>
                        </w:rPr>
                        <w:tab/>
                        <w:t xml:space="preserve">            </w:t>
                      </w:r>
                      <w:r w:rsidRPr="00044F29">
                        <w:rPr>
                          <w:rFonts w:ascii="Manrope Medium" w:hAnsi="Manrope Medium"/>
                          <w:color w:val="000000" w:themeColor="text1"/>
                          <w:sz w:val="18"/>
                          <w:szCs w:val="18"/>
                        </w:rPr>
                        <w:t>www.curecancer.com.au</w:t>
                      </w:r>
                    </w:p>
                    <w:p w14:paraId="7A16C858" w14:textId="77777777" w:rsidR="00030424" w:rsidRPr="00044F29" w:rsidRDefault="00044F29" w:rsidP="00030424">
                      <w:pPr>
                        <w:spacing w:line="276" w:lineRule="auto"/>
                        <w:rPr>
                          <w:rFonts w:ascii="Manrope Medium" w:hAnsi="Manrope Medium"/>
                          <w:sz w:val="18"/>
                          <w:szCs w:val="18"/>
                        </w:rPr>
                      </w:pPr>
                      <w:r w:rsidRPr="00044F29">
                        <w:rPr>
                          <w:rFonts w:ascii="Manrope Medium" w:hAnsi="Manrope Medium"/>
                          <w:color w:val="000000" w:themeColor="text1"/>
                          <w:sz w:val="18"/>
                          <w:szCs w:val="18"/>
                        </w:rPr>
                        <w:t>GPO 621 Sydney NSW 2001</w:t>
                      </w:r>
                      <w:r w:rsidR="00030424" w:rsidRPr="00044F29">
                        <w:rPr>
                          <w:rFonts w:ascii="Manrope Medium" w:hAnsi="Manrope Medium"/>
                          <w:sz w:val="18"/>
                          <w:szCs w:val="18"/>
                        </w:rPr>
                        <w:tab/>
                      </w:r>
                      <w:r w:rsidRPr="00044F29">
                        <w:rPr>
                          <w:rFonts w:ascii="Manrope Medium" w:hAnsi="Manrope Medium"/>
                          <w:sz w:val="18"/>
                          <w:szCs w:val="18"/>
                        </w:rPr>
                        <w:tab/>
                      </w:r>
                      <w:r>
                        <w:rPr>
                          <w:rFonts w:ascii="Manrope Medium" w:hAnsi="Manrope Medium"/>
                          <w:sz w:val="18"/>
                          <w:szCs w:val="18"/>
                        </w:rPr>
                        <w:tab/>
                      </w:r>
                      <w:r w:rsidRPr="00044F29">
                        <w:rPr>
                          <w:rFonts w:ascii="Manrope Medium" w:hAnsi="Manrope Medium"/>
                          <w:sz w:val="18"/>
                          <w:szCs w:val="18"/>
                        </w:rPr>
                        <w:t>Email: info@curecancer.com.au</w:t>
                      </w:r>
                      <w:r w:rsidR="00030424" w:rsidRPr="00044F29">
                        <w:rPr>
                          <w:rFonts w:ascii="Manrope Medium" w:hAnsi="Manrope Medium"/>
                          <w:sz w:val="18"/>
                          <w:szCs w:val="18"/>
                        </w:rPr>
                        <w:tab/>
                      </w:r>
                      <w:r>
                        <w:rPr>
                          <w:rFonts w:ascii="Manrope Medium" w:hAnsi="Manrope Medium"/>
                          <w:sz w:val="18"/>
                          <w:szCs w:val="18"/>
                        </w:rPr>
                        <w:t xml:space="preserve">            </w:t>
                      </w:r>
                      <w:r w:rsidR="00030424" w:rsidRPr="00044F29">
                        <w:rPr>
                          <w:rFonts w:ascii="Manrope Medium" w:hAnsi="Manrope Medium"/>
                          <w:sz w:val="18"/>
                          <w:szCs w:val="18"/>
                        </w:rPr>
                        <w:t>ABN 13 002 838 495</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A logo with a rainbow colored circle&#10;&#10;Description automatically generated" style="position:absolute;width:5435;height:5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">
                <v:imagedata r:id="rId2" o:title="A logo with a rainbow colored circle&#10;&#10;Description automatically generated"/>
              </v:shape>
            </v:group>
          </w:pict>
        </mc:Fallback>
      </mc:AlternateContent>
    </w:r>
  </w:p>
  <w:p w14:paraId="224D0657" w14:textId="77777777" w:rsidR="009F7F45" w:rsidRPr="00F91B47" w:rsidRDefault="009F7F45" w:rsidP="00F91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06BD9" w14:textId="77777777" w:rsidR="00086A97" w:rsidRDefault="00086A97">
      <w:r>
        <w:separator/>
      </w:r>
    </w:p>
  </w:footnote>
  <w:footnote w:type="continuationSeparator" w:id="0">
    <w:p w14:paraId="64F697FA" w14:textId="77777777" w:rsidR="00086A97" w:rsidRDefault="00086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34EB9" w14:textId="77777777" w:rsidR="009F7F45" w:rsidRPr="005B2CBE" w:rsidRDefault="00AE5E63" w:rsidP="005B2CBE">
    <w:pPr>
      <w:pStyle w:val="Header"/>
      <w:jc w:val="right"/>
      <w:rPr>
        <w:rFonts w:ascii="Futura Bk" w:hAnsi="Futura Bk" w:cs="Arial"/>
        <w:sz w:val="20"/>
      </w:rPr>
    </w:pPr>
    <w:r>
      <w:rPr>
        <w:rFonts w:ascii="Futura Bk" w:hAnsi="Futura Bk" w:cs="Arial"/>
        <w:noProof/>
        <w:sz w:val="20"/>
      </w:rPr>
      <w:drawing>
        <wp:anchor distT="0" distB="0" distL="114300" distR="114300" simplePos="0" relativeHeight="251663360" behindDoc="1" locked="0" layoutInCell="1" allowOverlap="1" wp14:anchorId="5D2E63B6" wp14:editId="57B416E1">
          <wp:simplePos x="0" y="0"/>
          <wp:positionH relativeFrom="column">
            <wp:posOffset>4642485</wp:posOffset>
          </wp:positionH>
          <wp:positionV relativeFrom="paragraph">
            <wp:posOffset>10160</wp:posOffset>
          </wp:positionV>
          <wp:extent cx="1679575" cy="549275"/>
          <wp:effectExtent l="0" t="0" r="0" b="3175"/>
          <wp:wrapTight wrapText="bothSides">
            <wp:wrapPolygon edited="0">
              <wp:start x="0" y="0"/>
              <wp:lineTo x="0" y="20976"/>
              <wp:lineTo x="21314" y="20976"/>
              <wp:lineTo x="21314" y="0"/>
              <wp:lineTo x="0" y="0"/>
            </wp:wrapPolygon>
          </wp:wrapTight>
          <wp:docPr id="179489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890851" name="Picture 1794890851"/>
                  <pic:cNvPicPr/>
                </pic:nvPicPr>
                <pic:blipFill>
                  <a:blip r:embed="rId1">
                    <a:extLst>
                      <a:ext uri="{28A0092B-C50C-407E-A947-70E740481C1C}">
                        <a14:useLocalDpi xmlns:a14="http://schemas.microsoft.com/office/drawing/2010/main" val="0"/>
                      </a:ext>
                    </a:extLst>
                  </a:blip>
                  <a:stretch>
                    <a:fillRect/>
                  </a:stretch>
                </pic:blipFill>
                <pic:spPr>
                  <a:xfrm>
                    <a:off x="0" y="0"/>
                    <a:ext cx="1679575" cy="549275"/>
                  </a:xfrm>
                  <a:prstGeom prst="rect">
                    <a:avLst/>
                  </a:prstGeom>
                </pic:spPr>
              </pic:pic>
            </a:graphicData>
          </a:graphic>
          <wp14:sizeRelH relativeFrom="margin">
            <wp14:pctWidth>0</wp14:pctWidth>
          </wp14:sizeRelH>
          <wp14:sizeRelV relativeFrom="margin">
            <wp14:pctHeight>0</wp14:pctHeight>
          </wp14:sizeRelV>
        </wp:anchor>
      </w:drawing>
    </w:r>
    <w:r w:rsidR="009F7F45" w:rsidRPr="00D2635B">
      <w:rPr>
        <w:rFonts w:ascii="Futura Bk" w:hAnsi="Futura Bk" w:cs="Arial"/>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29CA"/>
    <w:multiLevelType w:val="hybridMultilevel"/>
    <w:tmpl w:val="D902B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165730"/>
    <w:multiLevelType w:val="hybridMultilevel"/>
    <w:tmpl w:val="3D6C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7B6DBE"/>
    <w:multiLevelType w:val="hybridMultilevel"/>
    <w:tmpl w:val="D1DEC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1646C5"/>
    <w:multiLevelType w:val="multilevel"/>
    <w:tmpl w:val="5BD2FED6"/>
    <w:lvl w:ilvl="0">
      <w:start w:val="1"/>
      <w:numFmt w:val="decimal"/>
      <w:pStyle w:val="Questions"/>
      <w:lvlText w:val="%1."/>
      <w:lvlJc w:val="left"/>
      <w:pPr>
        <w:ind w:left="510" w:hanging="51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7F631F8"/>
    <w:multiLevelType w:val="hybridMultilevel"/>
    <w:tmpl w:val="72CA4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446BD5"/>
    <w:multiLevelType w:val="hybridMultilevel"/>
    <w:tmpl w:val="497ECB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3626F18"/>
    <w:multiLevelType w:val="hybridMultilevel"/>
    <w:tmpl w:val="6BC26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9C1C50"/>
    <w:multiLevelType w:val="hybridMultilevel"/>
    <w:tmpl w:val="A5CC0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547589"/>
    <w:multiLevelType w:val="hybridMultilevel"/>
    <w:tmpl w:val="AC108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E9175F"/>
    <w:multiLevelType w:val="hybridMultilevel"/>
    <w:tmpl w:val="34DC38E0"/>
    <w:lvl w:ilvl="0" w:tplc="402661AE">
      <w:start w:val="1"/>
      <w:numFmt w:val="decimal"/>
      <w:lvlText w:val="%1."/>
      <w:lvlJc w:val="left"/>
      <w:pPr>
        <w:ind w:left="360" w:hanging="360"/>
      </w:pPr>
      <w:rPr>
        <w:b w:val="0"/>
        <w:b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EB56B0F"/>
    <w:multiLevelType w:val="multilevel"/>
    <w:tmpl w:val="E408A024"/>
    <w:lvl w:ilvl="0">
      <w:start w:val="1"/>
      <w:numFmt w:val="bullet"/>
      <w:lvlText w:val=""/>
      <w:lvlJc w:val="left"/>
      <w:pPr>
        <w:ind w:left="720" w:hanging="360"/>
      </w:pPr>
      <w:rPr>
        <w:rFonts w:ascii="Symbol" w:hAnsi="Symbol" w:hint="default"/>
        <w:color w:val="FF665E"/>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4C3915"/>
    <w:multiLevelType w:val="hybridMultilevel"/>
    <w:tmpl w:val="2B245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6256063">
    <w:abstractNumId w:val="5"/>
  </w:num>
  <w:num w:numId="2" w16cid:durableId="1858276444">
    <w:abstractNumId w:val="8"/>
  </w:num>
  <w:num w:numId="3" w16cid:durableId="392506844">
    <w:abstractNumId w:val="0"/>
  </w:num>
  <w:num w:numId="4" w16cid:durableId="611202805">
    <w:abstractNumId w:val="7"/>
  </w:num>
  <w:num w:numId="5" w16cid:durableId="770053503">
    <w:abstractNumId w:val="2"/>
  </w:num>
  <w:num w:numId="6" w16cid:durableId="1257207427">
    <w:abstractNumId w:val="1"/>
  </w:num>
  <w:num w:numId="7" w16cid:durableId="849880284">
    <w:abstractNumId w:val="6"/>
  </w:num>
  <w:num w:numId="8" w16cid:durableId="1827091457">
    <w:abstractNumId w:val="4"/>
  </w:num>
  <w:num w:numId="9" w16cid:durableId="1387291025">
    <w:abstractNumId w:val="9"/>
  </w:num>
  <w:num w:numId="10" w16cid:durableId="509025971">
    <w:abstractNumId w:val="3"/>
  </w:num>
  <w:num w:numId="11" w16cid:durableId="1734307274">
    <w:abstractNumId w:val="10"/>
  </w:num>
  <w:num w:numId="12" w16cid:durableId="6222726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B6B"/>
    <w:rsid w:val="00003201"/>
    <w:rsid w:val="00006367"/>
    <w:rsid w:val="0000641F"/>
    <w:rsid w:val="000066FB"/>
    <w:rsid w:val="00006DC6"/>
    <w:rsid w:val="0001082A"/>
    <w:rsid w:val="00011453"/>
    <w:rsid w:val="000129D2"/>
    <w:rsid w:val="00012D47"/>
    <w:rsid w:val="00014B98"/>
    <w:rsid w:val="00015A3F"/>
    <w:rsid w:val="000219C0"/>
    <w:rsid w:val="00022158"/>
    <w:rsid w:val="00030424"/>
    <w:rsid w:val="00032D86"/>
    <w:rsid w:val="00034185"/>
    <w:rsid w:val="00035AC4"/>
    <w:rsid w:val="00040168"/>
    <w:rsid w:val="00041A98"/>
    <w:rsid w:val="00042B59"/>
    <w:rsid w:val="00044F29"/>
    <w:rsid w:val="0004572B"/>
    <w:rsid w:val="000461FA"/>
    <w:rsid w:val="00051027"/>
    <w:rsid w:val="0005413F"/>
    <w:rsid w:val="00054541"/>
    <w:rsid w:val="00054F0B"/>
    <w:rsid w:val="00060247"/>
    <w:rsid w:val="000616BF"/>
    <w:rsid w:val="00061B3A"/>
    <w:rsid w:val="000639ED"/>
    <w:rsid w:val="000655FD"/>
    <w:rsid w:val="00067E2E"/>
    <w:rsid w:val="0007259E"/>
    <w:rsid w:val="00073535"/>
    <w:rsid w:val="00081FCC"/>
    <w:rsid w:val="0008229D"/>
    <w:rsid w:val="00083465"/>
    <w:rsid w:val="00084E62"/>
    <w:rsid w:val="0008670F"/>
    <w:rsid w:val="00086A97"/>
    <w:rsid w:val="0009074A"/>
    <w:rsid w:val="00091C80"/>
    <w:rsid w:val="00094BAD"/>
    <w:rsid w:val="0009548E"/>
    <w:rsid w:val="000A0F91"/>
    <w:rsid w:val="000A14BE"/>
    <w:rsid w:val="000A1999"/>
    <w:rsid w:val="000A29CD"/>
    <w:rsid w:val="000A39B8"/>
    <w:rsid w:val="000A5B66"/>
    <w:rsid w:val="000A7D94"/>
    <w:rsid w:val="000B13E6"/>
    <w:rsid w:val="000B4B00"/>
    <w:rsid w:val="000B526B"/>
    <w:rsid w:val="000B5D28"/>
    <w:rsid w:val="000B77EC"/>
    <w:rsid w:val="000C1951"/>
    <w:rsid w:val="000D0248"/>
    <w:rsid w:val="000D31E2"/>
    <w:rsid w:val="000D3866"/>
    <w:rsid w:val="000D4CBB"/>
    <w:rsid w:val="000D559E"/>
    <w:rsid w:val="000E145F"/>
    <w:rsid w:val="000E3078"/>
    <w:rsid w:val="000E46FA"/>
    <w:rsid w:val="000E5028"/>
    <w:rsid w:val="000E5C96"/>
    <w:rsid w:val="000E7632"/>
    <w:rsid w:val="000E76A2"/>
    <w:rsid w:val="000F1AB6"/>
    <w:rsid w:val="000F3B91"/>
    <w:rsid w:val="000F5259"/>
    <w:rsid w:val="000F56C3"/>
    <w:rsid w:val="000F6733"/>
    <w:rsid w:val="000F7AF1"/>
    <w:rsid w:val="0010070D"/>
    <w:rsid w:val="00101F6F"/>
    <w:rsid w:val="00102F40"/>
    <w:rsid w:val="001044A3"/>
    <w:rsid w:val="0010530B"/>
    <w:rsid w:val="00105E95"/>
    <w:rsid w:val="001142FF"/>
    <w:rsid w:val="001209D4"/>
    <w:rsid w:val="00120A2A"/>
    <w:rsid w:val="00122299"/>
    <w:rsid w:val="0013036C"/>
    <w:rsid w:val="00131023"/>
    <w:rsid w:val="00133772"/>
    <w:rsid w:val="00135264"/>
    <w:rsid w:val="00146810"/>
    <w:rsid w:val="001509D5"/>
    <w:rsid w:val="00161224"/>
    <w:rsid w:val="00161CE5"/>
    <w:rsid w:val="001636EF"/>
    <w:rsid w:val="00164AEE"/>
    <w:rsid w:val="00165421"/>
    <w:rsid w:val="00165905"/>
    <w:rsid w:val="00165A50"/>
    <w:rsid w:val="00166911"/>
    <w:rsid w:val="00172AD1"/>
    <w:rsid w:val="0017570F"/>
    <w:rsid w:val="00182383"/>
    <w:rsid w:val="001840CE"/>
    <w:rsid w:val="001904B3"/>
    <w:rsid w:val="001914EC"/>
    <w:rsid w:val="001916C0"/>
    <w:rsid w:val="00192A77"/>
    <w:rsid w:val="00192E40"/>
    <w:rsid w:val="001931AB"/>
    <w:rsid w:val="001939AF"/>
    <w:rsid w:val="00193DAC"/>
    <w:rsid w:val="00195715"/>
    <w:rsid w:val="001A0D5F"/>
    <w:rsid w:val="001A1DBA"/>
    <w:rsid w:val="001A499E"/>
    <w:rsid w:val="001A5B45"/>
    <w:rsid w:val="001B11DF"/>
    <w:rsid w:val="001B1515"/>
    <w:rsid w:val="001B258A"/>
    <w:rsid w:val="001B7103"/>
    <w:rsid w:val="001C70DE"/>
    <w:rsid w:val="001D0CD9"/>
    <w:rsid w:val="001D6D87"/>
    <w:rsid w:val="001D7FEF"/>
    <w:rsid w:val="001E2309"/>
    <w:rsid w:val="001E4550"/>
    <w:rsid w:val="001E59EE"/>
    <w:rsid w:val="001F3735"/>
    <w:rsid w:val="001F3874"/>
    <w:rsid w:val="001F432B"/>
    <w:rsid w:val="001F747C"/>
    <w:rsid w:val="002032CE"/>
    <w:rsid w:val="0020433D"/>
    <w:rsid w:val="002046BE"/>
    <w:rsid w:val="002064CB"/>
    <w:rsid w:val="00207FFC"/>
    <w:rsid w:val="0021264A"/>
    <w:rsid w:val="00215C82"/>
    <w:rsid w:val="00215D1D"/>
    <w:rsid w:val="002173C1"/>
    <w:rsid w:val="00217D83"/>
    <w:rsid w:val="00222F20"/>
    <w:rsid w:val="0022331A"/>
    <w:rsid w:val="00223571"/>
    <w:rsid w:val="00226694"/>
    <w:rsid w:val="00230B20"/>
    <w:rsid w:val="00233C08"/>
    <w:rsid w:val="00237BB8"/>
    <w:rsid w:val="0024007D"/>
    <w:rsid w:val="002428AE"/>
    <w:rsid w:val="00243732"/>
    <w:rsid w:val="00251D9E"/>
    <w:rsid w:val="00252DC3"/>
    <w:rsid w:val="0025311C"/>
    <w:rsid w:val="00257FF3"/>
    <w:rsid w:val="00265CB4"/>
    <w:rsid w:val="00266761"/>
    <w:rsid w:val="0027019C"/>
    <w:rsid w:val="00270738"/>
    <w:rsid w:val="00271C4A"/>
    <w:rsid w:val="00273870"/>
    <w:rsid w:val="00280D5F"/>
    <w:rsid w:val="00280E6E"/>
    <w:rsid w:val="002816B7"/>
    <w:rsid w:val="002857A4"/>
    <w:rsid w:val="002861A6"/>
    <w:rsid w:val="002875F2"/>
    <w:rsid w:val="002910EC"/>
    <w:rsid w:val="002911A9"/>
    <w:rsid w:val="00293D7F"/>
    <w:rsid w:val="00295236"/>
    <w:rsid w:val="00296E51"/>
    <w:rsid w:val="002A0D13"/>
    <w:rsid w:val="002A1F0F"/>
    <w:rsid w:val="002A2EC2"/>
    <w:rsid w:val="002A3965"/>
    <w:rsid w:val="002A52BF"/>
    <w:rsid w:val="002A6DCF"/>
    <w:rsid w:val="002B2219"/>
    <w:rsid w:val="002C505C"/>
    <w:rsid w:val="002D0977"/>
    <w:rsid w:val="002D1D8A"/>
    <w:rsid w:val="002D40A4"/>
    <w:rsid w:val="002F3F81"/>
    <w:rsid w:val="002F51E3"/>
    <w:rsid w:val="002F53AB"/>
    <w:rsid w:val="002F78BA"/>
    <w:rsid w:val="00304E56"/>
    <w:rsid w:val="00315F20"/>
    <w:rsid w:val="00316B77"/>
    <w:rsid w:val="00316E04"/>
    <w:rsid w:val="00322558"/>
    <w:rsid w:val="00322C80"/>
    <w:rsid w:val="00323490"/>
    <w:rsid w:val="00324ADB"/>
    <w:rsid w:val="00330035"/>
    <w:rsid w:val="00331F31"/>
    <w:rsid w:val="00340848"/>
    <w:rsid w:val="0034148C"/>
    <w:rsid w:val="0034168F"/>
    <w:rsid w:val="00344CA0"/>
    <w:rsid w:val="00353AE3"/>
    <w:rsid w:val="00353B30"/>
    <w:rsid w:val="003550C7"/>
    <w:rsid w:val="003561FA"/>
    <w:rsid w:val="003616AA"/>
    <w:rsid w:val="00364C53"/>
    <w:rsid w:val="00370F6E"/>
    <w:rsid w:val="00371BB4"/>
    <w:rsid w:val="003769D8"/>
    <w:rsid w:val="00376B2E"/>
    <w:rsid w:val="00377587"/>
    <w:rsid w:val="00381084"/>
    <w:rsid w:val="003827AE"/>
    <w:rsid w:val="00382B9B"/>
    <w:rsid w:val="003862A8"/>
    <w:rsid w:val="003865B1"/>
    <w:rsid w:val="00387C31"/>
    <w:rsid w:val="00390122"/>
    <w:rsid w:val="003906BB"/>
    <w:rsid w:val="00390ABE"/>
    <w:rsid w:val="00390AE9"/>
    <w:rsid w:val="00390EA2"/>
    <w:rsid w:val="003945A8"/>
    <w:rsid w:val="00397994"/>
    <w:rsid w:val="003A0505"/>
    <w:rsid w:val="003A11AF"/>
    <w:rsid w:val="003A2187"/>
    <w:rsid w:val="003A5F51"/>
    <w:rsid w:val="003B18FF"/>
    <w:rsid w:val="003B1D28"/>
    <w:rsid w:val="003B3EE7"/>
    <w:rsid w:val="003B493F"/>
    <w:rsid w:val="003B63A2"/>
    <w:rsid w:val="003C0FCE"/>
    <w:rsid w:val="003C3C4E"/>
    <w:rsid w:val="003C444D"/>
    <w:rsid w:val="003C45AD"/>
    <w:rsid w:val="003C4A13"/>
    <w:rsid w:val="003C5359"/>
    <w:rsid w:val="003C7265"/>
    <w:rsid w:val="003D0628"/>
    <w:rsid w:val="003D080D"/>
    <w:rsid w:val="003D0AA0"/>
    <w:rsid w:val="003D0D17"/>
    <w:rsid w:val="003D1231"/>
    <w:rsid w:val="003D201F"/>
    <w:rsid w:val="003D6A64"/>
    <w:rsid w:val="003E326C"/>
    <w:rsid w:val="003E4605"/>
    <w:rsid w:val="003E6241"/>
    <w:rsid w:val="003E7D9B"/>
    <w:rsid w:val="003F0F9A"/>
    <w:rsid w:val="003F2AD2"/>
    <w:rsid w:val="003F4530"/>
    <w:rsid w:val="003F5B4E"/>
    <w:rsid w:val="003F7DFF"/>
    <w:rsid w:val="00400C23"/>
    <w:rsid w:val="00401D9B"/>
    <w:rsid w:val="00401FEC"/>
    <w:rsid w:val="00405437"/>
    <w:rsid w:val="0040591F"/>
    <w:rsid w:val="0040716E"/>
    <w:rsid w:val="00410DAB"/>
    <w:rsid w:val="00415215"/>
    <w:rsid w:val="004158AA"/>
    <w:rsid w:val="004162A1"/>
    <w:rsid w:val="00416391"/>
    <w:rsid w:val="0041677B"/>
    <w:rsid w:val="004174B0"/>
    <w:rsid w:val="00417C35"/>
    <w:rsid w:val="00420EFE"/>
    <w:rsid w:val="00422D64"/>
    <w:rsid w:val="00422FA7"/>
    <w:rsid w:val="00425AA0"/>
    <w:rsid w:val="00430032"/>
    <w:rsid w:val="0043021B"/>
    <w:rsid w:val="0043100B"/>
    <w:rsid w:val="00431F8D"/>
    <w:rsid w:val="00435BB1"/>
    <w:rsid w:val="00441EE2"/>
    <w:rsid w:val="00442DC2"/>
    <w:rsid w:val="00443FE8"/>
    <w:rsid w:val="00445C7E"/>
    <w:rsid w:val="00446AAF"/>
    <w:rsid w:val="004509B2"/>
    <w:rsid w:val="004529F6"/>
    <w:rsid w:val="004536FB"/>
    <w:rsid w:val="00456C13"/>
    <w:rsid w:val="00460BF2"/>
    <w:rsid w:val="00461967"/>
    <w:rsid w:val="00463866"/>
    <w:rsid w:val="004639B1"/>
    <w:rsid w:val="0046594E"/>
    <w:rsid w:val="00470B47"/>
    <w:rsid w:val="00474D59"/>
    <w:rsid w:val="0047505B"/>
    <w:rsid w:val="00480ECA"/>
    <w:rsid w:val="00481420"/>
    <w:rsid w:val="0049476C"/>
    <w:rsid w:val="00494AE7"/>
    <w:rsid w:val="004974B0"/>
    <w:rsid w:val="004A1ECD"/>
    <w:rsid w:val="004A2729"/>
    <w:rsid w:val="004A2A6A"/>
    <w:rsid w:val="004A7B01"/>
    <w:rsid w:val="004B0F7B"/>
    <w:rsid w:val="004B47CE"/>
    <w:rsid w:val="004B6259"/>
    <w:rsid w:val="004B6ACD"/>
    <w:rsid w:val="004B70A0"/>
    <w:rsid w:val="004C1042"/>
    <w:rsid w:val="004C3289"/>
    <w:rsid w:val="004C3786"/>
    <w:rsid w:val="004C428F"/>
    <w:rsid w:val="004C497E"/>
    <w:rsid w:val="004C4B7A"/>
    <w:rsid w:val="004C5FBF"/>
    <w:rsid w:val="004C6A44"/>
    <w:rsid w:val="004C76B5"/>
    <w:rsid w:val="004D0299"/>
    <w:rsid w:val="004D23AC"/>
    <w:rsid w:val="004D38E8"/>
    <w:rsid w:val="004E20CF"/>
    <w:rsid w:val="004E3B43"/>
    <w:rsid w:val="004E5B6B"/>
    <w:rsid w:val="004E5DEF"/>
    <w:rsid w:val="004E5E65"/>
    <w:rsid w:val="004E6766"/>
    <w:rsid w:val="004E7410"/>
    <w:rsid w:val="004F02F4"/>
    <w:rsid w:val="004F0568"/>
    <w:rsid w:val="004F3ED2"/>
    <w:rsid w:val="004F491E"/>
    <w:rsid w:val="004F4A8E"/>
    <w:rsid w:val="004F6178"/>
    <w:rsid w:val="00500182"/>
    <w:rsid w:val="00504A58"/>
    <w:rsid w:val="00505B7C"/>
    <w:rsid w:val="00507939"/>
    <w:rsid w:val="005131DC"/>
    <w:rsid w:val="00513585"/>
    <w:rsid w:val="005135E5"/>
    <w:rsid w:val="0051433C"/>
    <w:rsid w:val="005143C4"/>
    <w:rsid w:val="00516F29"/>
    <w:rsid w:val="00524D90"/>
    <w:rsid w:val="00525720"/>
    <w:rsid w:val="005306D8"/>
    <w:rsid w:val="005372C2"/>
    <w:rsid w:val="00540320"/>
    <w:rsid w:val="005403C6"/>
    <w:rsid w:val="00541A90"/>
    <w:rsid w:val="00543342"/>
    <w:rsid w:val="0054368B"/>
    <w:rsid w:val="00546066"/>
    <w:rsid w:val="00547016"/>
    <w:rsid w:val="00550BAC"/>
    <w:rsid w:val="00551F96"/>
    <w:rsid w:val="005534B0"/>
    <w:rsid w:val="00554607"/>
    <w:rsid w:val="00554BDC"/>
    <w:rsid w:val="0055630C"/>
    <w:rsid w:val="0056350C"/>
    <w:rsid w:val="00565AA6"/>
    <w:rsid w:val="00565FFB"/>
    <w:rsid w:val="0056667E"/>
    <w:rsid w:val="005677DA"/>
    <w:rsid w:val="00573859"/>
    <w:rsid w:val="00573F26"/>
    <w:rsid w:val="005760BD"/>
    <w:rsid w:val="0058007C"/>
    <w:rsid w:val="005801A2"/>
    <w:rsid w:val="00582AB0"/>
    <w:rsid w:val="00582B9B"/>
    <w:rsid w:val="0059009F"/>
    <w:rsid w:val="00592C6E"/>
    <w:rsid w:val="00592D6B"/>
    <w:rsid w:val="00593B42"/>
    <w:rsid w:val="005950DE"/>
    <w:rsid w:val="00596C05"/>
    <w:rsid w:val="00597BD2"/>
    <w:rsid w:val="005A13CD"/>
    <w:rsid w:val="005A3BF3"/>
    <w:rsid w:val="005A77EA"/>
    <w:rsid w:val="005B1676"/>
    <w:rsid w:val="005B1C5B"/>
    <w:rsid w:val="005B2CBE"/>
    <w:rsid w:val="005B3F00"/>
    <w:rsid w:val="005B5919"/>
    <w:rsid w:val="005C1E57"/>
    <w:rsid w:val="005C2D15"/>
    <w:rsid w:val="005C4580"/>
    <w:rsid w:val="005C6384"/>
    <w:rsid w:val="005D0CA5"/>
    <w:rsid w:val="005D1FB9"/>
    <w:rsid w:val="005D3EBA"/>
    <w:rsid w:val="005D6AC7"/>
    <w:rsid w:val="005D77CB"/>
    <w:rsid w:val="005E023B"/>
    <w:rsid w:val="005E0C86"/>
    <w:rsid w:val="005E3AEC"/>
    <w:rsid w:val="005F3B37"/>
    <w:rsid w:val="005F6A88"/>
    <w:rsid w:val="005F7F23"/>
    <w:rsid w:val="00602A74"/>
    <w:rsid w:val="00602D30"/>
    <w:rsid w:val="0060345E"/>
    <w:rsid w:val="00604A58"/>
    <w:rsid w:val="0060634B"/>
    <w:rsid w:val="0060767A"/>
    <w:rsid w:val="00607CAC"/>
    <w:rsid w:val="00610FD1"/>
    <w:rsid w:val="0061229D"/>
    <w:rsid w:val="00612668"/>
    <w:rsid w:val="00612E8E"/>
    <w:rsid w:val="0061501A"/>
    <w:rsid w:val="00615582"/>
    <w:rsid w:val="00615BB9"/>
    <w:rsid w:val="006170A3"/>
    <w:rsid w:val="00617967"/>
    <w:rsid w:val="00621AF8"/>
    <w:rsid w:val="00623BF3"/>
    <w:rsid w:val="00624FE1"/>
    <w:rsid w:val="006254FC"/>
    <w:rsid w:val="0062731E"/>
    <w:rsid w:val="00630FBB"/>
    <w:rsid w:val="006323A7"/>
    <w:rsid w:val="006325D8"/>
    <w:rsid w:val="00636AC3"/>
    <w:rsid w:val="00636B6B"/>
    <w:rsid w:val="00637076"/>
    <w:rsid w:val="00640C48"/>
    <w:rsid w:val="006422A4"/>
    <w:rsid w:val="0064368B"/>
    <w:rsid w:val="00645421"/>
    <w:rsid w:val="00646962"/>
    <w:rsid w:val="006515A6"/>
    <w:rsid w:val="00651B18"/>
    <w:rsid w:val="00654861"/>
    <w:rsid w:val="00655955"/>
    <w:rsid w:val="00656A78"/>
    <w:rsid w:val="00657BB2"/>
    <w:rsid w:val="00660DED"/>
    <w:rsid w:val="00662F24"/>
    <w:rsid w:val="006637A6"/>
    <w:rsid w:val="00664770"/>
    <w:rsid w:val="006702DD"/>
    <w:rsid w:val="0067226D"/>
    <w:rsid w:val="00672476"/>
    <w:rsid w:val="00672EC3"/>
    <w:rsid w:val="00674375"/>
    <w:rsid w:val="00674C75"/>
    <w:rsid w:val="00676EB4"/>
    <w:rsid w:val="00681AB4"/>
    <w:rsid w:val="00682753"/>
    <w:rsid w:val="00682D3A"/>
    <w:rsid w:val="00683967"/>
    <w:rsid w:val="00683D3C"/>
    <w:rsid w:val="006848C0"/>
    <w:rsid w:val="006857A1"/>
    <w:rsid w:val="00685DB9"/>
    <w:rsid w:val="00687229"/>
    <w:rsid w:val="00691BF7"/>
    <w:rsid w:val="00692137"/>
    <w:rsid w:val="006934C5"/>
    <w:rsid w:val="00694277"/>
    <w:rsid w:val="0069460B"/>
    <w:rsid w:val="00696F50"/>
    <w:rsid w:val="0069732B"/>
    <w:rsid w:val="00697730"/>
    <w:rsid w:val="00697E6D"/>
    <w:rsid w:val="00697FCB"/>
    <w:rsid w:val="006A0D74"/>
    <w:rsid w:val="006A18D0"/>
    <w:rsid w:val="006A2C6A"/>
    <w:rsid w:val="006B2907"/>
    <w:rsid w:val="006B55A8"/>
    <w:rsid w:val="006C1366"/>
    <w:rsid w:val="006C2996"/>
    <w:rsid w:val="006C3450"/>
    <w:rsid w:val="006C5FCE"/>
    <w:rsid w:val="006C6C13"/>
    <w:rsid w:val="006D4E24"/>
    <w:rsid w:val="006E0200"/>
    <w:rsid w:val="006E14E7"/>
    <w:rsid w:val="006E67DF"/>
    <w:rsid w:val="006F1A84"/>
    <w:rsid w:val="006F2AF1"/>
    <w:rsid w:val="006F34CA"/>
    <w:rsid w:val="006F3789"/>
    <w:rsid w:val="006F69C1"/>
    <w:rsid w:val="006F6C2F"/>
    <w:rsid w:val="007012CF"/>
    <w:rsid w:val="00703A3F"/>
    <w:rsid w:val="00705CD8"/>
    <w:rsid w:val="00711EBF"/>
    <w:rsid w:val="0071274D"/>
    <w:rsid w:val="007127B7"/>
    <w:rsid w:val="0071482F"/>
    <w:rsid w:val="007159A1"/>
    <w:rsid w:val="007202E6"/>
    <w:rsid w:val="00720496"/>
    <w:rsid w:val="00720845"/>
    <w:rsid w:val="00722C29"/>
    <w:rsid w:val="007238CE"/>
    <w:rsid w:val="0073388B"/>
    <w:rsid w:val="00734F86"/>
    <w:rsid w:val="00735350"/>
    <w:rsid w:val="00736091"/>
    <w:rsid w:val="007360C2"/>
    <w:rsid w:val="00736153"/>
    <w:rsid w:val="00736406"/>
    <w:rsid w:val="0073759D"/>
    <w:rsid w:val="00737C88"/>
    <w:rsid w:val="007418FB"/>
    <w:rsid w:val="00741B20"/>
    <w:rsid w:val="00747029"/>
    <w:rsid w:val="00747D84"/>
    <w:rsid w:val="00752099"/>
    <w:rsid w:val="0076529C"/>
    <w:rsid w:val="00772453"/>
    <w:rsid w:val="0077442A"/>
    <w:rsid w:val="007819C4"/>
    <w:rsid w:val="00784390"/>
    <w:rsid w:val="00784653"/>
    <w:rsid w:val="00786768"/>
    <w:rsid w:val="00786C1B"/>
    <w:rsid w:val="007870AF"/>
    <w:rsid w:val="00790ACD"/>
    <w:rsid w:val="00790F9A"/>
    <w:rsid w:val="007917C7"/>
    <w:rsid w:val="0079251D"/>
    <w:rsid w:val="00793424"/>
    <w:rsid w:val="00794E84"/>
    <w:rsid w:val="00795CDE"/>
    <w:rsid w:val="00797E94"/>
    <w:rsid w:val="007A02E9"/>
    <w:rsid w:val="007A23D4"/>
    <w:rsid w:val="007A3153"/>
    <w:rsid w:val="007A4046"/>
    <w:rsid w:val="007A4CE8"/>
    <w:rsid w:val="007A673B"/>
    <w:rsid w:val="007A704E"/>
    <w:rsid w:val="007B2387"/>
    <w:rsid w:val="007B23F2"/>
    <w:rsid w:val="007B390C"/>
    <w:rsid w:val="007B709E"/>
    <w:rsid w:val="007C116F"/>
    <w:rsid w:val="007C35FA"/>
    <w:rsid w:val="007C3A89"/>
    <w:rsid w:val="007C44BF"/>
    <w:rsid w:val="007C5AA5"/>
    <w:rsid w:val="007D0538"/>
    <w:rsid w:val="007D0A97"/>
    <w:rsid w:val="007D2493"/>
    <w:rsid w:val="007E2C00"/>
    <w:rsid w:val="007E334A"/>
    <w:rsid w:val="007E3657"/>
    <w:rsid w:val="007E3723"/>
    <w:rsid w:val="007F5AE6"/>
    <w:rsid w:val="007F5FDD"/>
    <w:rsid w:val="007F6CD7"/>
    <w:rsid w:val="007F778B"/>
    <w:rsid w:val="00805952"/>
    <w:rsid w:val="008066AA"/>
    <w:rsid w:val="00807960"/>
    <w:rsid w:val="00814797"/>
    <w:rsid w:val="008154CD"/>
    <w:rsid w:val="00817228"/>
    <w:rsid w:val="008177A1"/>
    <w:rsid w:val="00820090"/>
    <w:rsid w:val="00824C5F"/>
    <w:rsid w:val="00825B3D"/>
    <w:rsid w:val="00826332"/>
    <w:rsid w:val="008272F0"/>
    <w:rsid w:val="00830763"/>
    <w:rsid w:val="0083539A"/>
    <w:rsid w:val="00835EDA"/>
    <w:rsid w:val="00836785"/>
    <w:rsid w:val="00836C16"/>
    <w:rsid w:val="00837A4E"/>
    <w:rsid w:val="00837DE1"/>
    <w:rsid w:val="008423DB"/>
    <w:rsid w:val="00845942"/>
    <w:rsid w:val="00846388"/>
    <w:rsid w:val="00846454"/>
    <w:rsid w:val="0085034A"/>
    <w:rsid w:val="0085066B"/>
    <w:rsid w:val="0085676A"/>
    <w:rsid w:val="00861A3E"/>
    <w:rsid w:val="008645F9"/>
    <w:rsid w:val="00866133"/>
    <w:rsid w:val="008668C2"/>
    <w:rsid w:val="0087624B"/>
    <w:rsid w:val="00880EA2"/>
    <w:rsid w:val="00881409"/>
    <w:rsid w:val="00881B53"/>
    <w:rsid w:val="00884E6D"/>
    <w:rsid w:val="00887556"/>
    <w:rsid w:val="008875E1"/>
    <w:rsid w:val="00890C34"/>
    <w:rsid w:val="00894F6D"/>
    <w:rsid w:val="00897400"/>
    <w:rsid w:val="008977DB"/>
    <w:rsid w:val="008A02AF"/>
    <w:rsid w:val="008A4D84"/>
    <w:rsid w:val="008B7C22"/>
    <w:rsid w:val="008D0CAA"/>
    <w:rsid w:val="008D1E8C"/>
    <w:rsid w:val="008D42EB"/>
    <w:rsid w:val="008D45FC"/>
    <w:rsid w:val="008D6E86"/>
    <w:rsid w:val="008E0323"/>
    <w:rsid w:val="008E3E75"/>
    <w:rsid w:val="008E431A"/>
    <w:rsid w:val="008E66CA"/>
    <w:rsid w:val="008E6FD6"/>
    <w:rsid w:val="008F34B8"/>
    <w:rsid w:val="008F7B25"/>
    <w:rsid w:val="00900463"/>
    <w:rsid w:val="00901F39"/>
    <w:rsid w:val="00902819"/>
    <w:rsid w:val="0090423F"/>
    <w:rsid w:val="00910A1B"/>
    <w:rsid w:val="00922326"/>
    <w:rsid w:val="00922AD7"/>
    <w:rsid w:val="00926C04"/>
    <w:rsid w:val="009342C7"/>
    <w:rsid w:val="00936464"/>
    <w:rsid w:val="00941285"/>
    <w:rsid w:val="00943CC8"/>
    <w:rsid w:val="00946306"/>
    <w:rsid w:val="009505A9"/>
    <w:rsid w:val="00953C69"/>
    <w:rsid w:val="00954845"/>
    <w:rsid w:val="00956495"/>
    <w:rsid w:val="0096088E"/>
    <w:rsid w:val="009637DC"/>
    <w:rsid w:val="00963E44"/>
    <w:rsid w:val="00964448"/>
    <w:rsid w:val="0097300A"/>
    <w:rsid w:val="00973329"/>
    <w:rsid w:val="00973C81"/>
    <w:rsid w:val="00975F67"/>
    <w:rsid w:val="00976344"/>
    <w:rsid w:val="009770D8"/>
    <w:rsid w:val="009801B9"/>
    <w:rsid w:val="009818E9"/>
    <w:rsid w:val="00987CF8"/>
    <w:rsid w:val="009930F4"/>
    <w:rsid w:val="00993209"/>
    <w:rsid w:val="00995906"/>
    <w:rsid w:val="009A039C"/>
    <w:rsid w:val="009B2DBD"/>
    <w:rsid w:val="009B5D7D"/>
    <w:rsid w:val="009B6EF6"/>
    <w:rsid w:val="009B7B2E"/>
    <w:rsid w:val="009C11DA"/>
    <w:rsid w:val="009C1E6E"/>
    <w:rsid w:val="009C2AC9"/>
    <w:rsid w:val="009C3086"/>
    <w:rsid w:val="009D0D61"/>
    <w:rsid w:val="009D4DD4"/>
    <w:rsid w:val="009D5AB4"/>
    <w:rsid w:val="009E0C8C"/>
    <w:rsid w:val="009E27D5"/>
    <w:rsid w:val="009E340B"/>
    <w:rsid w:val="009E426B"/>
    <w:rsid w:val="009E7D7A"/>
    <w:rsid w:val="009F0B20"/>
    <w:rsid w:val="009F1F0F"/>
    <w:rsid w:val="009F2A2C"/>
    <w:rsid w:val="009F2F52"/>
    <w:rsid w:val="009F50FF"/>
    <w:rsid w:val="009F752C"/>
    <w:rsid w:val="009F757D"/>
    <w:rsid w:val="009F7F45"/>
    <w:rsid w:val="00A04A6A"/>
    <w:rsid w:val="00A05A3D"/>
    <w:rsid w:val="00A11E0B"/>
    <w:rsid w:val="00A12BD1"/>
    <w:rsid w:val="00A1533D"/>
    <w:rsid w:val="00A1545E"/>
    <w:rsid w:val="00A162E6"/>
    <w:rsid w:val="00A20561"/>
    <w:rsid w:val="00A2060E"/>
    <w:rsid w:val="00A20EE9"/>
    <w:rsid w:val="00A21ED7"/>
    <w:rsid w:val="00A22783"/>
    <w:rsid w:val="00A23543"/>
    <w:rsid w:val="00A26EAB"/>
    <w:rsid w:val="00A2731C"/>
    <w:rsid w:val="00A273EB"/>
    <w:rsid w:val="00A27ACF"/>
    <w:rsid w:val="00A32CAD"/>
    <w:rsid w:val="00A32FCA"/>
    <w:rsid w:val="00A33EF3"/>
    <w:rsid w:val="00A350B3"/>
    <w:rsid w:val="00A354F0"/>
    <w:rsid w:val="00A35D47"/>
    <w:rsid w:val="00A37291"/>
    <w:rsid w:val="00A40AB5"/>
    <w:rsid w:val="00A44BDB"/>
    <w:rsid w:val="00A4634B"/>
    <w:rsid w:val="00A514A6"/>
    <w:rsid w:val="00A53C55"/>
    <w:rsid w:val="00A57DDE"/>
    <w:rsid w:val="00A6010E"/>
    <w:rsid w:val="00A614BA"/>
    <w:rsid w:val="00A61BB2"/>
    <w:rsid w:val="00A63856"/>
    <w:rsid w:val="00A64322"/>
    <w:rsid w:val="00A64429"/>
    <w:rsid w:val="00A679D0"/>
    <w:rsid w:val="00A71D9D"/>
    <w:rsid w:val="00A72BBB"/>
    <w:rsid w:val="00A82084"/>
    <w:rsid w:val="00A83AB3"/>
    <w:rsid w:val="00A853BE"/>
    <w:rsid w:val="00A878F2"/>
    <w:rsid w:val="00A87CA2"/>
    <w:rsid w:val="00A917DE"/>
    <w:rsid w:val="00A93579"/>
    <w:rsid w:val="00A93834"/>
    <w:rsid w:val="00A97C16"/>
    <w:rsid w:val="00AA25A6"/>
    <w:rsid w:val="00AA26EA"/>
    <w:rsid w:val="00AA6373"/>
    <w:rsid w:val="00AB63C4"/>
    <w:rsid w:val="00AC25F5"/>
    <w:rsid w:val="00AC3183"/>
    <w:rsid w:val="00AC4F1F"/>
    <w:rsid w:val="00AC5279"/>
    <w:rsid w:val="00AD030C"/>
    <w:rsid w:val="00AD5A8D"/>
    <w:rsid w:val="00AE4ED9"/>
    <w:rsid w:val="00AE5E63"/>
    <w:rsid w:val="00AF0AE4"/>
    <w:rsid w:val="00AF2228"/>
    <w:rsid w:val="00AF3E72"/>
    <w:rsid w:val="00B00D5C"/>
    <w:rsid w:val="00B03246"/>
    <w:rsid w:val="00B06377"/>
    <w:rsid w:val="00B24334"/>
    <w:rsid w:val="00B43472"/>
    <w:rsid w:val="00B452A9"/>
    <w:rsid w:val="00B557D3"/>
    <w:rsid w:val="00B57715"/>
    <w:rsid w:val="00B604DA"/>
    <w:rsid w:val="00B6754C"/>
    <w:rsid w:val="00B74901"/>
    <w:rsid w:val="00B768B7"/>
    <w:rsid w:val="00B817D8"/>
    <w:rsid w:val="00B83672"/>
    <w:rsid w:val="00B844E0"/>
    <w:rsid w:val="00B8468C"/>
    <w:rsid w:val="00B851E7"/>
    <w:rsid w:val="00B90BF5"/>
    <w:rsid w:val="00B920A9"/>
    <w:rsid w:val="00B93598"/>
    <w:rsid w:val="00B93FD6"/>
    <w:rsid w:val="00B95B6C"/>
    <w:rsid w:val="00B95ECB"/>
    <w:rsid w:val="00BA3A68"/>
    <w:rsid w:val="00BA4D05"/>
    <w:rsid w:val="00BB1A10"/>
    <w:rsid w:val="00BB2D48"/>
    <w:rsid w:val="00BB5537"/>
    <w:rsid w:val="00BB5863"/>
    <w:rsid w:val="00BC2A5F"/>
    <w:rsid w:val="00BC3B2D"/>
    <w:rsid w:val="00BC73F3"/>
    <w:rsid w:val="00BD13D7"/>
    <w:rsid w:val="00BE0D82"/>
    <w:rsid w:val="00BE1A36"/>
    <w:rsid w:val="00BF291F"/>
    <w:rsid w:val="00BF2CBC"/>
    <w:rsid w:val="00BF2E9E"/>
    <w:rsid w:val="00BF5202"/>
    <w:rsid w:val="00C01424"/>
    <w:rsid w:val="00C0308E"/>
    <w:rsid w:val="00C05F8F"/>
    <w:rsid w:val="00C11EBD"/>
    <w:rsid w:val="00C1249C"/>
    <w:rsid w:val="00C17C50"/>
    <w:rsid w:val="00C20D8D"/>
    <w:rsid w:val="00C25AF9"/>
    <w:rsid w:val="00C26738"/>
    <w:rsid w:val="00C3070B"/>
    <w:rsid w:val="00C339A0"/>
    <w:rsid w:val="00C3471A"/>
    <w:rsid w:val="00C364E3"/>
    <w:rsid w:val="00C40B71"/>
    <w:rsid w:val="00C40C90"/>
    <w:rsid w:val="00C41A3A"/>
    <w:rsid w:val="00C42226"/>
    <w:rsid w:val="00C42357"/>
    <w:rsid w:val="00C4410B"/>
    <w:rsid w:val="00C44940"/>
    <w:rsid w:val="00C45540"/>
    <w:rsid w:val="00C4775D"/>
    <w:rsid w:val="00C51D43"/>
    <w:rsid w:val="00C53752"/>
    <w:rsid w:val="00C54064"/>
    <w:rsid w:val="00C56F5A"/>
    <w:rsid w:val="00C57F3E"/>
    <w:rsid w:val="00C60492"/>
    <w:rsid w:val="00C60D8A"/>
    <w:rsid w:val="00C63A5B"/>
    <w:rsid w:val="00C64E85"/>
    <w:rsid w:val="00C65CC3"/>
    <w:rsid w:val="00C66F2A"/>
    <w:rsid w:val="00C74EAE"/>
    <w:rsid w:val="00C7524B"/>
    <w:rsid w:val="00C81717"/>
    <w:rsid w:val="00C84125"/>
    <w:rsid w:val="00C86723"/>
    <w:rsid w:val="00C87A32"/>
    <w:rsid w:val="00C9019E"/>
    <w:rsid w:val="00C92425"/>
    <w:rsid w:val="00C96C9F"/>
    <w:rsid w:val="00C975C7"/>
    <w:rsid w:val="00CA1ED6"/>
    <w:rsid w:val="00CA78A9"/>
    <w:rsid w:val="00CB22F2"/>
    <w:rsid w:val="00CB275A"/>
    <w:rsid w:val="00CB3034"/>
    <w:rsid w:val="00CB3D98"/>
    <w:rsid w:val="00CB4973"/>
    <w:rsid w:val="00CB6E1B"/>
    <w:rsid w:val="00CC266A"/>
    <w:rsid w:val="00CC47E9"/>
    <w:rsid w:val="00CD2965"/>
    <w:rsid w:val="00CD3A80"/>
    <w:rsid w:val="00CD43CC"/>
    <w:rsid w:val="00CD507A"/>
    <w:rsid w:val="00CD7C4D"/>
    <w:rsid w:val="00CE2141"/>
    <w:rsid w:val="00CE2274"/>
    <w:rsid w:val="00CE22B3"/>
    <w:rsid w:val="00CE2C95"/>
    <w:rsid w:val="00CE35E3"/>
    <w:rsid w:val="00CE512A"/>
    <w:rsid w:val="00CE5DE8"/>
    <w:rsid w:val="00CE6216"/>
    <w:rsid w:val="00CF0C51"/>
    <w:rsid w:val="00CF16FA"/>
    <w:rsid w:val="00CF26AA"/>
    <w:rsid w:val="00CF5595"/>
    <w:rsid w:val="00CF5F2A"/>
    <w:rsid w:val="00D02E12"/>
    <w:rsid w:val="00D056B3"/>
    <w:rsid w:val="00D1239E"/>
    <w:rsid w:val="00D12B30"/>
    <w:rsid w:val="00D14A65"/>
    <w:rsid w:val="00D1608C"/>
    <w:rsid w:val="00D21FF0"/>
    <w:rsid w:val="00D255A2"/>
    <w:rsid w:val="00D2635B"/>
    <w:rsid w:val="00D26BC8"/>
    <w:rsid w:val="00D26D10"/>
    <w:rsid w:val="00D306C3"/>
    <w:rsid w:val="00D320CF"/>
    <w:rsid w:val="00D3215E"/>
    <w:rsid w:val="00D35D7E"/>
    <w:rsid w:val="00D47D20"/>
    <w:rsid w:val="00D54B8A"/>
    <w:rsid w:val="00D620E8"/>
    <w:rsid w:val="00D6403C"/>
    <w:rsid w:val="00D7535C"/>
    <w:rsid w:val="00D82F7D"/>
    <w:rsid w:val="00D91848"/>
    <w:rsid w:val="00D92DB7"/>
    <w:rsid w:val="00D937B5"/>
    <w:rsid w:val="00D94320"/>
    <w:rsid w:val="00DA0A54"/>
    <w:rsid w:val="00DA0C22"/>
    <w:rsid w:val="00DB0757"/>
    <w:rsid w:val="00DB7DB6"/>
    <w:rsid w:val="00DC0647"/>
    <w:rsid w:val="00DC0FAC"/>
    <w:rsid w:val="00DC34F4"/>
    <w:rsid w:val="00DC6A9B"/>
    <w:rsid w:val="00DD5A35"/>
    <w:rsid w:val="00DE0076"/>
    <w:rsid w:val="00DE1423"/>
    <w:rsid w:val="00DE24D2"/>
    <w:rsid w:val="00DE4FBF"/>
    <w:rsid w:val="00DE5671"/>
    <w:rsid w:val="00DF4966"/>
    <w:rsid w:val="00E013DE"/>
    <w:rsid w:val="00E01425"/>
    <w:rsid w:val="00E04E24"/>
    <w:rsid w:val="00E1035A"/>
    <w:rsid w:val="00E11029"/>
    <w:rsid w:val="00E11413"/>
    <w:rsid w:val="00E11D02"/>
    <w:rsid w:val="00E13C09"/>
    <w:rsid w:val="00E140FE"/>
    <w:rsid w:val="00E14713"/>
    <w:rsid w:val="00E14FAC"/>
    <w:rsid w:val="00E15D72"/>
    <w:rsid w:val="00E16A25"/>
    <w:rsid w:val="00E21816"/>
    <w:rsid w:val="00E22C03"/>
    <w:rsid w:val="00E240A8"/>
    <w:rsid w:val="00E2434C"/>
    <w:rsid w:val="00E243CD"/>
    <w:rsid w:val="00E25F4C"/>
    <w:rsid w:val="00E30C4B"/>
    <w:rsid w:val="00E31B2D"/>
    <w:rsid w:val="00E3434E"/>
    <w:rsid w:val="00E351B6"/>
    <w:rsid w:val="00E369CD"/>
    <w:rsid w:val="00E36E38"/>
    <w:rsid w:val="00E37D74"/>
    <w:rsid w:val="00E41192"/>
    <w:rsid w:val="00E42A39"/>
    <w:rsid w:val="00E42F93"/>
    <w:rsid w:val="00E47363"/>
    <w:rsid w:val="00E47F49"/>
    <w:rsid w:val="00E542BA"/>
    <w:rsid w:val="00E54924"/>
    <w:rsid w:val="00E549F8"/>
    <w:rsid w:val="00E56215"/>
    <w:rsid w:val="00E5708F"/>
    <w:rsid w:val="00E571D0"/>
    <w:rsid w:val="00E6039E"/>
    <w:rsid w:val="00E61C90"/>
    <w:rsid w:val="00E66369"/>
    <w:rsid w:val="00E664DF"/>
    <w:rsid w:val="00E729D3"/>
    <w:rsid w:val="00E73C73"/>
    <w:rsid w:val="00E75C34"/>
    <w:rsid w:val="00E768D3"/>
    <w:rsid w:val="00E76CA5"/>
    <w:rsid w:val="00E83EF8"/>
    <w:rsid w:val="00E8714D"/>
    <w:rsid w:val="00E871BC"/>
    <w:rsid w:val="00E92CC3"/>
    <w:rsid w:val="00E9361C"/>
    <w:rsid w:val="00E95767"/>
    <w:rsid w:val="00EA1574"/>
    <w:rsid w:val="00EA2C7C"/>
    <w:rsid w:val="00EA3EB9"/>
    <w:rsid w:val="00EA60B2"/>
    <w:rsid w:val="00EA6518"/>
    <w:rsid w:val="00EA7740"/>
    <w:rsid w:val="00EB29F3"/>
    <w:rsid w:val="00EB2FFA"/>
    <w:rsid w:val="00EB3E49"/>
    <w:rsid w:val="00EB3FCC"/>
    <w:rsid w:val="00EC039F"/>
    <w:rsid w:val="00EC0474"/>
    <w:rsid w:val="00EC3657"/>
    <w:rsid w:val="00EC53B8"/>
    <w:rsid w:val="00EC6F00"/>
    <w:rsid w:val="00ED0C2B"/>
    <w:rsid w:val="00ED0EEC"/>
    <w:rsid w:val="00ED2200"/>
    <w:rsid w:val="00EE02A5"/>
    <w:rsid w:val="00EE1817"/>
    <w:rsid w:val="00EE39E0"/>
    <w:rsid w:val="00EE4608"/>
    <w:rsid w:val="00EF1E9F"/>
    <w:rsid w:val="00EF2540"/>
    <w:rsid w:val="00EF28C1"/>
    <w:rsid w:val="00EF4559"/>
    <w:rsid w:val="00EF571B"/>
    <w:rsid w:val="00F00367"/>
    <w:rsid w:val="00F04278"/>
    <w:rsid w:val="00F048DF"/>
    <w:rsid w:val="00F05E81"/>
    <w:rsid w:val="00F0629A"/>
    <w:rsid w:val="00F11D57"/>
    <w:rsid w:val="00F151F9"/>
    <w:rsid w:val="00F16A38"/>
    <w:rsid w:val="00F20988"/>
    <w:rsid w:val="00F235E0"/>
    <w:rsid w:val="00F31E11"/>
    <w:rsid w:val="00F36599"/>
    <w:rsid w:val="00F37BCA"/>
    <w:rsid w:val="00F37F57"/>
    <w:rsid w:val="00F4197F"/>
    <w:rsid w:val="00F419A0"/>
    <w:rsid w:val="00F46577"/>
    <w:rsid w:val="00F47864"/>
    <w:rsid w:val="00F52332"/>
    <w:rsid w:val="00F53210"/>
    <w:rsid w:val="00F54E65"/>
    <w:rsid w:val="00F616FF"/>
    <w:rsid w:val="00F6204F"/>
    <w:rsid w:val="00F644FA"/>
    <w:rsid w:val="00F64CC4"/>
    <w:rsid w:val="00F65EF5"/>
    <w:rsid w:val="00F7151D"/>
    <w:rsid w:val="00F7339A"/>
    <w:rsid w:val="00F7479E"/>
    <w:rsid w:val="00F772AE"/>
    <w:rsid w:val="00F81D63"/>
    <w:rsid w:val="00F838E4"/>
    <w:rsid w:val="00F8532D"/>
    <w:rsid w:val="00F879F2"/>
    <w:rsid w:val="00F87CB5"/>
    <w:rsid w:val="00F91940"/>
    <w:rsid w:val="00F91B47"/>
    <w:rsid w:val="00F925A8"/>
    <w:rsid w:val="00F928EC"/>
    <w:rsid w:val="00F94FE4"/>
    <w:rsid w:val="00F96814"/>
    <w:rsid w:val="00F9693C"/>
    <w:rsid w:val="00F97926"/>
    <w:rsid w:val="00FA2268"/>
    <w:rsid w:val="00FA2CE7"/>
    <w:rsid w:val="00FA3CF3"/>
    <w:rsid w:val="00FB1A74"/>
    <w:rsid w:val="00FB1FC0"/>
    <w:rsid w:val="00FC5AE6"/>
    <w:rsid w:val="00FC698A"/>
    <w:rsid w:val="00FD0CAC"/>
    <w:rsid w:val="00FD17FD"/>
    <w:rsid w:val="00FD3F55"/>
    <w:rsid w:val="00FD7593"/>
    <w:rsid w:val="00FE004F"/>
    <w:rsid w:val="00FE68AF"/>
    <w:rsid w:val="00FE712A"/>
    <w:rsid w:val="00FF057A"/>
    <w:rsid w:val="00FF25D4"/>
    <w:rsid w:val="00FF639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C2709A"/>
  <w15:chartTrackingRefBased/>
  <w15:docId w15:val="{981B94B6-EC3F-4032-A126-730AE32F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aison Neue Light" w:eastAsia="Times New Roman" w:hAnsi="Maison Neue Light"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29F6"/>
    <w:rPr>
      <w:sz w:val="22"/>
      <w:szCs w:val="22"/>
    </w:rPr>
  </w:style>
  <w:style w:type="paragraph" w:styleId="Heading2">
    <w:name w:val="heading 2"/>
    <w:basedOn w:val="Normal"/>
    <w:next w:val="Normal"/>
    <w:qFormat/>
    <w:rsid w:val="004529F6"/>
    <w:pPr>
      <w:keepNext/>
      <w:framePr w:w="11204" w:h="3402" w:hSpace="2880" w:wrap="around" w:vAnchor="page" w:hAnchor="page" w:x="553" w:y="11809"/>
      <w:tabs>
        <w:tab w:val="left" w:pos="11057"/>
      </w:tabs>
      <w:outlineLvl w:val="1"/>
    </w:pPr>
    <w:rPr>
      <w:rFonts w:ascii="Arial" w:hAnsi="Arial"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529F6"/>
    <w:rPr>
      <w:color w:val="0000FF"/>
      <w:u w:val="single"/>
    </w:rPr>
  </w:style>
  <w:style w:type="paragraph" w:styleId="Header">
    <w:name w:val="header"/>
    <w:basedOn w:val="Normal"/>
    <w:rsid w:val="004529F6"/>
    <w:pPr>
      <w:tabs>
        <w:tab w:val="center" w:pos="4320"/>
        <w:tab w:val="right" w:pos="8640"/>
      </w:tabs>
    </w:pPr>
  </w:style>
  <w:style w:type="table" w:styleId="TableGrid">
    <w:name w:val="Table Grid"/>
    <w:basedOn w:val="TableNormal"/>
    <w:uiPriority w:val="59"/>
    <w:rsid w:val="00452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netabrule">
    <w:name w:val="One tab rule"/>
    <w:basedOn w:val="Normal"/>
    <w:rsid w:val="004529F6"/>
    <w:pPr>
      <w:tabs>
        <w:tab w:val="left" w:leader="underscore" w:pos="9072"/>
      </w:tabs>
    </w:pPr>
    <w:rPr>
      <w:rFonts w:ascii="Arial Narrow" w:hAnsi="Arial Narrow"/>
      <w:sz w:val="18"/>
      <w:szCs w:val="24"/>
      <w:lang w:val="en-US"/>
    </w:rPr>
  </w:style>
  <w:style w:type="paragraph" w:styleId="Footer">
    <w:name w:val="footer"/>
    <w:basedOn w:val="Normal"/>
    <w:rsid w:val="005D1FB9"/>
    <w:pPr>
      <w:tabs>
        <w:tab w:val="center" w:pos="4153"/>
        <w:tab w:val="right" w:pos="8306"/>
      </w:tabs>
    </w:pPr>
  </w:style>
  <w:style w:type="paragraph" w:styleId="NormalWeb">
    <w:name w:val="Normal (Web)"/>
    <w:basedOn w:val="Normal"/>
    <w:uiPriority w:val="99"/>
    <w:unhideWhenUsed/>
    <w:rsid w:val="00FC5AE6"/>
    <w:pPr>
      <w:spacing w:before="100" w:beforeAutospacing="1" w:after="100" w:afterAutospacing="1"/>
    </w:pPr>
    <w:rPr>
      <w:szCs w:val="24"/>
      <w:lang w:val="en-US"/>
    </w:rPr>
  </w:style>
  <w:style w:type="paragraph" w:styleId="BalloonText">
    <w:name w:val="Balloon Text"/>
    <w:basedOn w:val="Normal"/>
    <w:link w:val="BalloonTextChar"/>
    <w:rsid w:val="00A64322"/>
    <w:rPr>
      <w:rFonts w:ascii="Tahoma" w:hAnsi="Tahoma" w:cs="Tahoma"/>
      <w:sz w:val="16"/>
      <w:szCs w:val="16"/>
    </w:rPr>
  </w:style>
  <w:style w:type="character" w:customStyle="1" w:styleId="BalloonTextChar">
    <w:name w:val="Balloon Text Char"/>
    <w:link w:val="BalloonText"/>
    <w:rsid w:val="00A64322"/>
    <w:rPr>
      <w:rFonts w:ascii="Tahoma" w:hAnsi="Tahoma" w:cs="Tahoma"/>
      <w:sz w:val="16"/>
      <w:szCs w:val="16"/>
      <w:lang w:val="en-GB" w:eastAsia="en-US"/>
    </w:rPr>
  </w:style>
  <w:style w:type="character" w:styleId="Strong">
    <w:name w:val="Strong"/>
    <w:uiPriority w:val="22"/>
    <w:qFormat/>
    <w:rsid w:val="00A514A6"/>
    <w:rPr>
      <w:b/>
      <w:bCs/>
    </w:rPr>
  </w:style>
  <w:style w:type="paragraph" w:styleId="BodyText">
    <w:name w:val="Body Text"/>
    <w:basedOn w:val="Normal"/>
    <w:link w:val="BodyTextChar"/>
    <w:rsid w:val="00F7479E"/>
    <w:pPr>
      <w:ind w:right="538"/>
    </w:pPr>
    <w:rPr>
      <w:rFonts w:ascii="New York" w:hAnsi="New York"/>
      <w:noProof/>
      <w:szCs w:val="24"/>
      <w:lang w:val="en-US"/>
    </w:rPr>
  </w:style>
  <w:style w:type="character" w:customStyle="1" w:styleId="BodyTextChar">
    <w:name w:val="Body Text Char"/>
    <w:link w:val="BodyText"/>
    <w:rsid w:val="00F7479E"/>
    <w:rPr>
      <w:rFonts w:ascii="New York" w:hAnsi="New York"/>
      <w:noProof/>
      <w:sz w:val="24"/>
      <w:szCs w:val="24"/>
      <w:lang w:val="en-US" w:eastAsia="en-US"/>
    </w:rPr>
  </w:style>
  <w:style w:type="paragraph" w:styleId="PlainText">
    <w:name w:val="Plain Text"/>
    <w:basedOn w:val="Normal"/>
    <w:link w:val="PlainTextChar"/>
    <w:uiPriority w:val="99"/>
    <w:semiHidden/>
    <w:unhideWhenUsed/>
    <w:rsid w:val="00F7479E"/>
    <w:rPr>
      <w:rFonts w:ascii="Calibri" w:hAnsi="Calibri" w:cs="Consolas"/>
      <w:szCs w:val="21"/>
      <w:lang w:val="en-US"/>
    </w:rPr>
  </w:style>
  <w:style w:type="character" w:customStyle="1" w:styleId="PlainTextChar">
    <w:name w:val="Plain Text Char"/>
    <w:link w:val="PlainText"/>
    <w:uiPriority w:val="99"/>
    <w:semiHidden/>
    <w:rsid w:val="00F7479E"/>
    <w:rPr>
      <w:rFonts w:ascii="Calibri" w:hAnsi="Calibri" w:cs="Consolas"/>
      <w:sz w:val="22"/>
      <w:szCs w:val="21"/>
      <w:lang w:val="en-US" w:eastAsia="en-US"/>
    </w:rPr>
  </w:style>
  <w:style w:type="character" w:styleId="FollowedHyperlink">
    <w:name w:val="FollowedHyperlink"/>
    <w:semiHidden/>
    <w:unhideWhenUsed/>
    <w:rsid w:val="00FF6399"/>
    <w:rPr>
      <w:color w:val="954F72"/>
      <w:u w:val="single"/>
    </w:rPr>
  </w:style>
  <w:style w:type="paragraph" w:styleId="ListParagraph">
    <w:name w:val="List Paragraph"/>
    <w:aliases w:val="Recommendation,List Paragraph1,standard lewis,CDHP List Paragraph,dot point 1,List Paragraph11,List Paragraph111,L,F5 List Paragraph,Dot pt,CV text,Table text,Medium Grid 1 - Accent 21,Numbered Paragraph,List Paragraph2,No Spacing1"/>
    <w:basedOn w:val="Normal"/>
    <w:link w:val="ListParagraphChar"/>
    <w:uiPriority w:val="34"/>
    <w:qFormat/>
    <w:rsid w:val="003A11AF"/>
    <w:pPr>
      <w:spacing w:after="160" w:line="259" w:lineRule="auto"/>
      <w:ind w:left="720"/>
      <w:contextualSpacing/>
    </w:pPr>
    <w:rPr>
      <w:rFonts w:ascii="Maison Neue Book" w:eastAsiaTheme="minorHAnsi" w:hAnsi="Maison Neue Book" w:cstheme="minorBidi"/>
      <w:lang w:eastAsia="en-US"/>
    </w:rPr>
  </w:style>
  <w:style w:type="character" w:styleId="UnresolvedMention">
    <w:name w:val="Unresolved Mention"/>
    <w:basedOn w:val="DefaultParagraphFont"/>
    <w:uiPriority w:val="99"/>
    <w:semiHidden/>
    <w:unhideWhenUsed/>
    <w:rsid w:val="00044F29"/>
    <w:rPr>
      <w:color w:val="605E5C"/>
      <w:shd w:val="clear" w:color="auto" w:fill="E1DFDD"/>
    </w:rPr>
  </w:style>
  <w:style w:type="paragraph" w:customStyle="1" w:styleId="TableParagraph">
    <w:name w:val="Table Paragraph"/>
    <w:basedOn w:val="Normal"/>
    <w:uiPriority w:val="1"/>
    <w:qFormat/>
    <w:rsid w:val="00637076"/>
    <w:pPr>
      <w:widowControl w:val="0"/>
      <w:autoSpaceDE w:val="0"/>
      <w:autoSpaceDN w:val="0"/>
    </w:pPr>
    <w:rPr>
      <w:rFonts w:ascii="Times New Roman" w:hAnsi="Times New Roman"/>
      <w:lang w:val="en-US" w:eastAsia="en-US"/>
    </w:rPr>
  </w:style>
  <w:style w:type="paragraph" w:customStyle="1" w:styleId="paragraph">
    <w:name w:val="paragraph"/>
    <w:basedOn w:val="Normal"/>
    <w:rsid w:val="00637076"/>
    <w:pPr>
      <w:spacing w:before="100" w:beforeAutospacing="1" w:after="100" w:afterAutospacing="1"/>
    </w:pPr>
    <w:rPr>
      <w:rFonts w:ascii="Times New Roman" w:hAnsi="Times New Roman"/>
      <w:sz w:val="24"/>
      <w:szCs w:val="24"/>
      <w:lang w:val="en-US" w:eastAsia="en-US"/>
    </w:rPr>
  </w:style>
  <w:style w:type="character" w:customStyle="1" w:styleId="normaltextrun">
    <w:name w:val="normaltextrun"/>
    <w:basedOn w:val="DefaultParagraphFont"/>
    <w:rsid w:val="00637076"/>
  </w:style>
  <w:style w:type="character" w:customStyle="1" w:styleId="eop">
    <w:name w:val="eop"/>
    <w:basedOn w:val="DefaultParagraphFont"/>
    <w:rsid w:val="00637076"/>
  </w:style>
  <w:style w:type="character" w:customStyle="1" w:styleId="ListParagraphChar">
    <w:name w:val="List Paragraph Char"/>
    <w:aliases w:val="Recommendation Char,List Paragraph1 Char,standard lewis Char,CDHP List Paragraph Char,dot point 1 Char,List Paragraph11 Char,List Paragraph111 Char,L Char,F5 List Paragraph Char,Dot pt Char,CV text Char,Table text Char"/>
    <w:basedOn w:val="DefaultParagraphFont"/>
    <w:link w:val="ListParagraph"/>
    <w:uiPriority w:val="34"/>
    <w:rsid w:val="00EC0474"/>
    <w:rPr>
      <w:rFonts w:ascii="Maison Neue Book" w:eastAsiaTheme="minorHAnsi" w:hAnsi="Maison Neue Book" w:cstheme="minorBidi"/>
      <w:sz w:val="22"/>
      <w:szCs w:val="22"/>
      <w:lang w:eastAsia="en-US"/>
    </w:rPr>
  </w:style>
  <w:style w:type="paragraph" w:customStyle="1" w:styleId="Questions">
    <w:name w:val="Questions"/>
    <w:basedOn w:val="ListParagraph"/>
    <w:link w:val="QuestionsChar"/>
    <w:qFormat/>
    <w:rsid w:val="00EC0474"/>
    <w:pPr>
      <w:numPr>
        <w:numId w:val="10"/>
      </w:numPr>
    </w:pPr>
    <w:rPr>
      <w:rFonts w:ascii="Arial" w:eastAsia="Calibri" w:hAnsi="Arial" w:cs="Arial"/>
      <w:b/>
      <w:color w:val="0F1E64"/>
      <w:szCs w:val="20"/>
    </w:rPr>
  </w:style>
  <w:style w:type="character" w:customStyle="1" w:styleId="QuestionsChar">
    <w:name w:val="Questions Char"/>
    <w:link w:val="Questions"/>
    <w:rsid w:val="00EC0474"/>
    <w:rPr>
      <w:rFonts w:ascii="Arial" w:eastAsia="Calibri" w:hAnsi="Arial" w:cs="Arial"/>
      <w:b/>
      <w:color w:val="0F1E64"/>
      <w:sz w:val="22"/>
      <w:lang w:eastAsia="en-US"/>
    </w:rPr>
  </w:style>
  <w:style w:type="character" w:styleId="PlaceholderText">
    <w:name w:val="Placeholder Text"/>
    <w:basedOn w:val="DefaultParagraphFont"/>
    <w:uiPriority w:val="99"/>
    <w:semiHidden/>
    <w:rsid w:val="00EC0474"/>
    <w:rPr>
      <w:color w:val="808080"/>
    </w:rPr>
  </w:style>
  <w:style w:type="character" w:customStyle="1" w:styleId="Arial10">
    <w:name w:val="Arial 10"/>
    <w:basedOn w:val="DefaultParagraphFont"/>
    <w:uiPriority w:val="1"/>
    <w:qFormat/>
    <w:rsid w:val="00EC047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049277">
      <w:bodyDiv w:val="1"/>
      <w:marLeft w:val="0"/>
      <w:marRight w:val="0"/>
      <w:marTop w:val="0"/>
      <w:marBottom w:val="0"/>
      <w:divBdr>
        <w:top w:val="none" w:sz="0" w:space="0" w:color="auto"/>
        <w:left w:val="none" w:sz="0" w:space="0" w:color="auto"/>
        <w:bottom w:val="none" w:sz="0" w:space="0" w:color="auto"/>
        <w:right w:val="none" w:sz="0" w:space="0" w:color="auto"/>
      </w:divBdr>
    </w:div>
    <w:div w:id="1005746075">
      <w:bodyDiv w:val="1"/>
      <w:marLeft w:val="0"/>
      <w:marRight w:val="0"/>
      <w:marTop w:val="0"/>
      <w:marBottom w:val="0"/>
      <w:divBdr>
        <w:top w:val="none" w:sz="0" w:space="0" w:color="auto"/>
        <w:left w:val="none" w:sz="0" w:space="0" w:color="auto"/>
        <w:bottom w:val="none" w:sz="0" w:space="0" w:color="auto"/>
        <w:right w:val="none" w:sz="0" w:space="0" w:color="auto"/>
      </w:divBdr>
    </w:div>
    <w:div w:id="136335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ri.edu.au/translational-pathwa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mrc.gov.au/sites/default/files/documents/attachments/nhmrc_relative_to_opportunity_policy_022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urecancer.com.au/s/Cure-Cancer-2023-EOI-Guidelines.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scallion\OneDrive%20-%20Cure%20Cancer%20Australia%20Foundation\Desktop\Test%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AB5FB0265C54680A7D29FEE060A0193"/>
        <w:category>
          <w:name w:val="General"/>
          <w:gallery w:val="placeholder"/>
        </w:category>
        <w:types>
          <w:type w:val="bbPlcHdr"/>
        </w:types>
        <w:behaviors>
          <w:behavior w:val="content"/>
        </w:behaviors>
        <w:guid w:val="{B7680CB9-F462-414B-8443-332DEB174241}"/>
      </w:docPartPr>
      <w:docPartBody>
        <w:p w:rsidR="003842A2" w:rsidRDefault="00CE30EA" w:rsidP="00CE30EA">
          <w:pPr>
            <w:pStyle w:val="1AB5FB0265C54680A7D29FEE060A0193"/>
          </w:pPr>
          <w:r w:rsidRPr="00350E3B">
            <w:rPr>
              <w:rStyle w:val="PlaceholderText"/>
              <w:rFonts w:eastAsiaTheme="minorHAnsi"/>
            </w:rPr>
            <w:t>Click or tap here to enter text.</w:t>
          </w:r>
        </w:p>
      </w:docPartBody>
    </w:docPart>
    <w:docPart>
      <w:docPartPr>
        <w:name w:val="D98D5E028577474EAFD07FA0F28E461F"/>
        <w:category>
          <w:name w:val="General"/>
          <w:gallery w:val="placeholder"/>
        </w:category>
        <w:types>
          <w:type w:val="bbPlcHdr"/>
        </w:types>
        <w:behaviors>
          <w:behavior w:val="content"/>
        </w:behaviors>
        <w:guid w:val="{03C3DE51-F22D-4AB3-A3E9-02158C0D9818}"/>
      </w:docPartPr>
      <w:docPartBody>
        <w:p w:rsidR="003842A2" w:rsidRDefault="00CE30EA" w:rsidP="00CE30EA">
          <w:pPr>
            <w:pStyle w:val="D98D5E028577474EAFD07FA0F28E461F"/>
          </w:pPr>
          <w:r w:rsidRPr="00350E3B">
            <w:rPr>
              <w:rStyle w:val="PlaceholderText"/>
              <w:rFonts w:eastAsiaTheme="minorHAnsi"/>
            </w:rPr>
            <w:t>Click or tap here to enter text.</w:t>
          </w:r>
        </w:p>
      </w:docPartBody>
    </w:docPart>
    <w:docPart>
      <w:docPartPr>
        <w:name w:val="38071452177C4DD2AD3758A2835225D9"/>
        <w:category>
          <w:name w:val="General"/>
          <w:gallery w:val="placeholder"/>
        </w:category>
        <w:types>
          <w:type w:val="bbPlcHdr"/>
        </w:types>
        <w:behaviors>
          <w:behavior w:val="content"/>
        </w:behaviors>
        <w:guid w:val="{C3D02754-3267-499A-A67E-7E558B2EC1EF}"/>
      </w:docPartPr>
      <w:docPartBody>
        <w:p w:rsidR="003842A2" w:rsidRDefault="00CE30EA" w:rsidP="00CE30EA">
          <w:pPr>
            <w:pStyle w:val="38071452177C4DD2AD3758A2835225D9"/>
          </w:pPr>
          <w:r w:rsidRPr="00350E3B">
            <w:rPr>
              <w:rStyle w:val="PlaceholderText"/>
              <w:rFonts w:eastAsiaTheme="minorHAnsi"/>
            </w:rPr>
            <w:t>Click or tap here to enter text.</w:t>
          </w:r>
        </w:p>
      </w:docPartBody>
    </w:docPart>
    <w:docPart>
      <w:docPartPr>
        <w:name w:val="4AE59AB9084F499DBECCE16255556F90"/>
        <w:category>
          <w:name w:val="General"/>
          <w:gallery w:val="placeholder"/>
        </w:category>
        <w:types>
          <w:type w:val="bbPlcHdr"/>
        </w:types>
        <w:behaviors>
          <w:behavior w:val="content"/>
        </w:behaviors>
        <w:guid w:val="{DF548B48-C792-4736-B241-C02F77D9F988}"/>
      </w:docPartPr>
      <w:docPartBody>
        <w:p w:rsidR="003842A2" w:rsidRDefault="00CE30EA" w:rsidP="00CE30EA">
          <w:pPr>
            <w:pStyle w:val="4AE59AB9084F499DBECCE16255556F90"/>
          </w:pPr>
          <w:r w:rsidRPr="00350E3B">
            <w:rPr>
              <w:rStyle w:val="PlaceholderText"/>
              <w:rFonts w:eastAsiaTheme="minorHAnsi"/>
            </w:rPr>
            <w:t>Click or tap here to enter text.</w:t>
          </w:r>
        </w:p>
      </w:docPartBody>
    </w:docPart>
    <w:docPart>
      <w:docPartPr>
        <w:name w:val="4FCC8880A6334375AA552E1C277D5E87"/>
        <w:category>
          <w:name w:val="General"/>
          <w:gallery w:val="placeholder"/>
        </w:category>
        <w:types>
          <w:type w:val="bbPlcHdr"/>
        </w:types>
        <w:behaviors>
          <w:behavior w:val="content"/>
        </w:behaviors>
        <w:guid w:val="{D59CC318-9702-4A6A-8514-5F1472F5E360}"/>
      </w:docPartPr>
      <w:docPartBody>
        <w:p w:rsidR="003842A2" w:rsidRDefault="00CE30EA" w:rsidP="00CE30EA">
          <w:pPr>
            <w:pStyle w:val="4FCC8880A6334375AA552E1C277D5E87"/>
          </w:pPr>
          <w:r w:rsidRPr="00350E3B">
            <w:rPr>
              <w:rStyle w:val="PlaceholderText"/>
              <w:rFonts w:eastAsiaTheme="minorHAnsi"/>
            </w:rPr>
            <w:t>Click or tap here to enter text.</w:t>
          </w:r>
        </w:p>
      </w:docPartBody>
    </w:docPart>
    <w:docPart>
      <w:docPartPr>
        <w:name w:val="4C497DB9636C424A8A72CBF921A587A4"/>
        <w:category>
          <w:name w:val="General"/>
          <w:gallery w:val="placeholder"/>
        </w:category>
        <w:types>
          <w:type w:val="bbPlcHdr"/>
        </w:types>
        <w:behaviors>
          <w:behavior w:val="content"/>
        </w:behaviors>
        <w:guid w:val="{7017CDD9-9A6C-4BC3-8908-1D5A0792AA25}"/>
      </w:docPartPr>
      <w:docPartBody>
        <w:p w:rsidR="003842A2" w:rsidRDefault="00CE30EA" w:rsidP="00CE30EA">
          <w:pPr>
            <w:pStyle w:val="4C497DB9636C424A8A72CBF921A587A4"/>
          </w:pPr>
          <w:r w:rsidRPr="00350E3B">
            <w:rPr>
              <w:rStyle w:val="PlaceholderText"/>
              <w:rFonts w:eastAsiaTheme="minorHAnsi"/>
            </w:rPr>
            <w:t>Click or tap here to enter text.</w:t>
          </w:r>
        </w:p>
      </w:docPartBody>
    </w:docPart>
    <w:docPart>
      <w:docPartPr>
        <w:name w:val="605F1ECFAB7D4C0F9F609AED6393A8EA"/>
        <w:category>
          <w:name w:val="General"/>
          <w:gallery w:val="placeholder"/>
        </w:category>
        <w:types>
          <w:type w:val="bbPlcHdr"/>
        </w:types>
        <w:behaviors>
          <w:behavior w:val="content"/>
        </w:behaviors>
        <w:guid w:val="{63DF7145-2350-4D2E-A239-5BEB670DD79A}"/>
      </w:docPartPr>
      <w:docPartBody>
        <w:p w:rsidR="003842A2" w:rsidRDefault="00CE30EA" w:rsidP="00CE30EA">
          <w:pPr>
            <w:pStyle w:val="605F1ECFAB7D4C0F9F609AED6393A8EA"/>
          </w:pPr>
          <w:r w:rsidRPr="00350E3B">
            <w:rPr>
              <w:rStyle w:val="PlaceholderText"/>
              <w:rFonts w:eastAsiaTheme="minorHAnsi"/>
            </w:rPr>
            <w:t>Click or tap here to enter text.</w:t>
          </w:r>
        </w:p>
      </w:docPartBody>
    </w:docPart>
    <w:docPart>
      <w:docPartPr>
        <w:name w:val="ADF1C778549B4ED4B803958E950D48C6"/>
        <w:category>
          <w:name w:val="General"/>
          <w:gallery w:val="placeholder"/>
        </w:category>
        <w:types>
          <w:type w:val="bbPlcHdr"/>
        </w:types>
        <w:behaviors>
          <w:behavior w:val="content"/>
        </w:behaviors>
        <w:guid w:val="{CEF85A63-B023-4B6D-A2DE-77623896FC0D}"/>
      </w:docPartPr>
      <w:docPartBody>
        <w:p w:rsidR="003842A2" w:rsidRDefault="00CE30EA" w:rsidP="00CE30EA">
          <w:pPr>
            <w:pStyle w:val="ADF1C778549B4ED4B803958E950D48C6"/>
          </w:pPr>
          <w:r w:rsidRPr="00350E3B">
            <w:rPr>
              <w:rStyle w:val="PlaceholderText"/>
              <w:rFonts w:eastAsiaTheme="minorHAnsi"/>
            </w:rPr>
            <w:t>Click or tap here to enter text.</w:t>
          </w:r>
        </w:p>
      </w:docPartBody>
    </w:docPart>
    <w:docPart>
      <w:docPartPr>
        <w:name w:val="6480E318A7B049469C174085147DE939"/>
        <w:category>
          <w:name w:val="General"/>
          <w:gallery w:val="placeholder"/>
        </w:category>
        <w:types>
          <w:type w:val="bbPlcHdr"/>
        </w:types>
        <w:behaviors>
          <w:behavior w:val="content"/>
        </w:behaviors>
        <w:guid w:val="{4E478EC2-39D3-4C91-A611-70B31763F3EB}"/>
      </w:docPartPr>
      <w:docPartBody>
        <w:p w:rsidR="003842A2" w:rsidRDefault="00CE30EA" w:rsidP="00CE30EA">
          <w:pPr>
            <w:pStyle w:val="6480E318A7B049469C174085147DE939"/>
          </w:pPr>
          <w:r w:rsidRPr="00350E3B">
            <w:rPr>
              <w:rStyle w:val="PlaceholderText"/>
              <w:rFonts w:eastAsiaTheme="minorHAnsi"/>
            </w:rPr>
            <w:t>Click or tap here to enter text.</w:t>
          </w:r>
        </w:p>
      </w:docPartBody>
    </w:docPart>
    <w:docPart>
      <w:docPartPr>
        <w:name w:val="9BC8D06E4E73446DB317A9354C159E48"/>
        <w:category>
          <w:name w:val="General"/>
          <w:gallery w:val="placeholder"/>
        </w:category>
        <w:types>
          <w:type w:val="bbPlcHdr"/>
        </w:types>
        <w:behaviors>
          <w:behavior w:val="content"/>
        </w:behaviors>
        <w:guid w:val="{264C894B-8AE8-4C37-BE36-3CB58481E1B2}"/>
      </w:docPartPr>
      <w:docPartBody>
        <w:p w:rsidR="003842A2" w:rsidRDefault="00CE30EA" w:rsidP="00CE30EA">
          <w:pPr>
            <w:pStyle w:val="9BC8D06E4E73446DB317A9354C159E48"/>
          </w:pPr>
          <w:r w:rsidRPr="00350E3B">
            <w:rPr>
              <w:rStyle w:val="PlaceholderText"/>
              <w:rFonts w:eastAsiaTheme="minorHAnsi"/>
            </w:rPr>
            <w:t>Click or tap here to enter text.</w:t>
          </w:r>
        </w:p>
      </w:docPartBody>
    </w:docPart>
    <w:docPart>
      <w:docPartPr>
        <w:name w:val="D047B60E1D7E44FBADC974C79551A8E9"/>
        <w:category>
          <w:name w:val="General"/>
          <w:gallery w:val="placeholder"/>
        </w:category>
        <w:types>
          <w:type w:val="bbPlcHdr"/>
        </w:types>
        <w:behaviors>
          <w:behavior w:val="content"/>
        </w:behaviors>
        <w:guid w:val="{99A66C11-C343-41F9-AC38-B9D9524C699E}"/>
      </w:docPartPr>
      <w:docPartBody>
        <w:p w:rsidR="003842A2" w:rsidRDefault="00CE30EA" w:rsidP="00CE30EA">
          <w:pPr>
            <w:pStyle w:val="D047B60E1D7E44FBADC974C79551A8E9"/>
          </w:pPr>
          <w:r w:rsidRPr="00350E3B">
            <w:rPr>
              <w:rStyle w:val="PlaceholderText"/>
              <w:rFonts w:eastAsiaTheme="minorHAnsi"/>
            </w:rPr>
            <w:t>Click or tap here to enter text.</w:t>
          </w:r>
        </w:p>
      </w:docPartBody>
    </w:docPart>
    <w:docPart>
      <w:docPartPr>
        <w:name w:val="856E12355D424DE2B2DE521A80CB09CF"/>
        <w:category>
          <w:name w:val="General"/>
          <w:gallery w:val="placeholder"/>
        </w:category>
        <w:types>
          <w:type w:val="bbPlcHdr"/>
        </w:types>
        <w:behaviors>
          <w:behavior w:val="content"/>
        </w:behaviors>
        <w:guid w:val="{DA8F9725-CBA0-4B89-9F36-C47D44A1AB9A}"/>
      </w:docPartPr>
      <w:docPartBody>
        <w:p w:rsidR="003842A2" w:rsidRDefault="00CE30EA" w:rsidP="00CE30EA">
          <w:pPr>
            <w:pStyle w:val="856E12355D424DE2B2DE521A80CB09CF"/>
          </w:pPr>
          <w:r w:rsidRPr="00350E3B">
            <w:rPr>
              <w:rStyle w:val="PlaceholderText"/>
              <w:rFonts w:eastAsiaTheme="minorHAnsi"/>
            </w:rPr>
            <w:t>Click or tap here to enter text.</w:t>
          </w:r>
        </w:p>
      </w:docPartBody>
    </w:docPart>
    <w:docPart>
      <w:docPartPr>
        <w:name w:val="CE2C94C41D8F43A6B27D811EFC53F4E3"/>
        <w:category>
          <w:name w:val="General"/>
          <w:gallery w:val="placeholder"/>
        </w:category>
        <w:types>
          <w:type w:val="bbPlcHdr"/>
        </w:types>
        <w:behaviors>
          <w:behavior w:val="content"/>
        </w:behaviors>
        <w:guid w:val="{69CBF94C-6CEA-4712-B875-54D37FCCDCBE}"/>
      </w:docPartPr>
      <w:docPartBody>
        <w:p w:rsidR="003842A2" w:rsidRDefault="00CE30EA" w:rsidP="00CE30EA">
          <w:pPr>
            <w:pStyle w:val="CE2C94C41D8F43A6B27D811EFC53F4E3"/>
          </w:pPr>
          <w:r w:rsidRPr="00A401A5">
            <w:rPr>
              <w:rStyle w:val="PlaceholderText"/>
            </w:rPr>
            <w:t>Click or tap here to enter text.</w:t>
          </w:r>
        </w:p>
      </w:docPartBody>
    </w:docPart>
    <w:docPart>
      <w:docPartPr>
        <w:name w:val="5A718C65583B4579A920FEF0DBDD0DC3"/>
        <w:category>
          <w:name w:val="General"/>
          <w:gallery w:val="placeholder"/>
        </w:category>
        <w:types>
          <w:type w:val="bbPlcHdr"/>
        </w:types>
        <w:behaviors>
          <w:behavior w:val="content"/>
        </w:behaviors>
        <w:guid w:val="{C54BA8F2-5711-432A-BC81-95D6F774B7F3}"/>
      </w:docPartPr>
      <w:docPartBody>
        <w:p w:rsidR="003842A2" w:rsidRDefault="00CE30EA" w:rsidP="00CE30EA">
          <w:pPr>
            <w:pStyle w:val="5A718C65583B4579A920FEF0DBDD0DC3"/>
          </w:pPr>
          <w:r w:rsidRPr="00350E3B">
            <w:rPr>
              <w:rStyle w:val="PlaceholderText"/>
              <w:rFonts w:eastAsiaTheme="minorHAnsi"/>
            </w:rPr>
            <w:t>Click or tap here to enter text.</w:t>
          </w:r>
        </w:p>
      </w:docPartBody>
    </w:docPart>
    <w:docPart>
      <w:docPartPr>
        <w:name w:val="306BE5E7B94C4CD2A7C40F9A4F5B6C48"/>
        <w:category>
          <w:name w:val="General"/>
          <w:gallery w:val="placeholder"/>
        </w:category>
        <w:types>
          <w:type w:val="bbPlcHdr"/>
        </w:types>
        <w:behaviors>
          <w:behavior w:val="content"/>
        </w:behaviors>
        <w:guid w:val="{4742C4ED-C8B6-4DDB-BA65-59F6E15DBAD2}"/>
      </w:docPartPr>
      <w:docPartBody>
        <w:p w:rsidR="003842A2" w:rsidRDefault="00CE30EA" w:rsidP="00CE30EA">
          <w:pPr>
            <w:pStyle w:val="306BE5E7B94C4CD2A7C40F9A4F5B6C48"/>
          </w:pPr>
          <w:r w:rsidRPr="00A401A5">
            <w:rPr>
              <w:rStyle w:val="PlaceholderText"/>
            </w:rPr>
            <w:t>Click or tap here to enter text.</w:t>
          </w:r>
        </w:p>
      </w:docPartBody>
    </w:docPart>
    <w:docPart>
      <w:docPartPr>
        <w:name w:val="AFBDF8720E9744B58B0F3AB3DDB40340"/>
        <w:category>
          <w:name w:val="General"/>
          <w:gallery w:val="placeholder"/>
        </w:category>
        <w:types>
          <w:type w:val="bbPlcHdr"/>
        </w:types>
        <w:behaviors>
          <w:behavior w:val="content"/>
        </w:behaviors>
        <w:guid w:val="{90525450-254B-40BE-B593-44094D9128F6}"/>
      </w:docPartPr>
      <w:docPartBody>
        <w:p w:rsidR="003842A2" w:rsidRDefault="00CE30EA" w:rsidP="00CE30EA">
          <w:pPr>
            <w:pStyle w:val="AFBDF8720E9744B58B0F3AB3DDB40340"/>
          </w:pPr>
          <w:r w:rsidRPr="00350E3B">
            <w:rPr>
              <w:rStyle w:val="PlaceholderText"/>
              <w:rFonts w:eastAsiaTheme="minorHAnsi"/>
            </w:rPr>
            <w:t>Click or tap here to enter text.</w:t>
          </w:r>
        </w:p>
      </w:docPartBody>
    </w:docPart>
    <w:docPart>
      <w:docPartPr>
        <w:name w:val="0E00254634524E0CBB3EDC9393D749D0"/>
        <w:category>
          <w:name w:val="General"/>
          <w:gallery w:val="placeholder"/>
        </w:category>
        <w:types>
          <w:type w:val="bbPlcHdr"/>
        </w:types>
        <w:behaviors>
          <w:behavior w:val="content"/>
        </w:behaviors>
        <w:guid w:val="{54266BE1-482A-4551-8ACE-C463B6B3D506}"/>
      </w:docPartPr>
      <w:docPartBody>
        <w:p w:rsidR="003842A2" w:rsidRDefault="00CE30EA" w:rsidP="00CE30EA">
          <w:pPr>
            <w:pStyle w:val="0E00254634524E0CBB3EDC9393D749D0"/>
          </w:pPr>
          <w:r w:rsidRPr="00A401A5">
            <w:rPr>
              <w:rStyle w:val="PlaceholderText"/>
            </w:rPr>
            <w:t>Click or tap here to enter text.</w:t>
          </w:r>
        </w:p>
      </w:docPartBody>
    </w:docPart>
    <w:docPart>
      <w:docPartPr>
        <w:name w:val="A47734284FBF422786EE7072C5645ED1"/>
        <w:category>
          <w:name w:val="General"/>
          <w:gallery w:val="placeholder"/>
        </w:category>
        <w:types>
          <w:type w:val="bbPlcHdr"/>
        </w:types>
        <w:behaviors>
          <w:behavior w:val="content"/>
        </w:behaviors>
        <w:guid w:val="{630A0CC7-77F2-46CC-B50F-CDB09ED8E211}"/>
      </w:docPartPr>
      <w:docPartBody>
        <w:p w:rsidR="003842A2" w:rsidRDefault="00CE30EA" w:rsidP="00CE30EA">
          <w:pPr>
            <w:pStyle w:val="A47734284FBF422786EE7072C5645ED1"/>
          </w:pPr>
          <w:r w:rsidRPr="00A401A5">
            <w:rPr>
              <w:rStyle w:val="PlaceholderText"/>
            </w:rPr>
            <w:t>Click or tap here to enter text.</w:t>
          </w:r>
        </w:p>
      </w:docPartBody>
    </w:docPart>
    <w:docPart>
      <w:docPartPr>
        <w:name w:val="EC487EF2D652403BAF04CDF8EED68661"/>
        <w:category>
          <w:name w:val="General"/>
          <w:gallery w:val="placeholder"/>
        </w:category>
        <w:types>
          <w:type w:val="bbPlcHdr"/>
        </w:types>
        <w:behaviors>
          <w:behavior w:val="content"/>
        </w:behaviors>
        <w:guid w:val="{3F964305-CA51-4C69-BE84-C7FC773F145D}"/>
      </w:docPartPr>
      <w:docPartBody>
        <w:p w:rsidR="003842A2" w:rsidRDefault="00CE30EA" w:rsidP="00CE30EA">
          <w:pPr>
            <w:pStyle w:val="EC487EF2D652403BAF04CDF8EED68661"/>
          </w:pPr>
          <w:r w:rsidRPr="00A401A5">
            <w:rPr>
              <w:rStyle w:val="PlaceholderText"/>
            </w:rPr>
            <w:t>Click or tap here to enter text.</w:t>
          </w:r>
        </w:p>
      </w:docPartBody>
    </w:docPart>
    <w:docPart>
      <w:docPartPr>
        <w:name w:val="9B05A94ACF6A4FE28266E3D7A6C3C54E"/>
        <w:category>
          <w:name w:val="General"/>
          <w:gallery w:val="placeholder"/>
        </w:category>
        <w:types>
          <w:type w:val="bbPlcHdr"/>
        </w:types>
        <w:behaviors>
          <w:behavior w:val="content"/>
        </w:behaviors>
        <w:guid w:val="{D4CE9DF4-8DF8-4678-B9EC-CCCD8BA5FF7F}"/>
      </w:docPartPr>
      <w:docPartBody>
        <w:p w:rsidR="003842A2" w:rsidRDefault="00CE30EA" w:rsidP="00CE30EA">
          <w:pPr>
            <w:pStyle w:val="9B05A94ACF6A4FE28266E3D7A6C3C54E"/>
          </w:pPr>
          <w:r w:rsidRPr="00350E3B">
            <w:rPr>
              <w:rStyle w:val="PlaceholderText"/>
              <w:rFonts w:eastAsiaTheme="minorHAnsi"/>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son Neue Light">
    <w:panose1 w:val="02000000000000000000"/>
    <w:charset w:val="00"/>
    <w:family w:val="modern"/>
    <w:notTrueType/>
    <w:pitch w:val="variable"/>
    <w:sig w:usb0="A00000EF" w:usb1="5000207B"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aison Neue Book">
    <w:panose1 w:val="02000000000000000000"/>
    <w:charset w:val="00"/>
    <w:family w:val="modern"/>
    <w:notTrueType/>
    <w:pitch w:val="variable"/>
    <w:sig w:usb0="A00000EF" w:usb1="5000207B" w:usb2="00000000" w:usb3="00000000" w:csb0="00000093" w:csb1="00000000"/>
  </w:font>
  <w:font w:name="Manrope">
    <w:panose1 w:val="00000000000000000000"/>
    <w:charset w:val="00"/>
    <w:family w:val="auto"/>
    <w:pitch w:val="variable"/>
    <w:sig w:usb0="A00002BF" w:usb1="5000206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utura Bk">
    <w:altName w:val="Segoe UI"/>
    <w:charset w:val="00"/>
    <w:family w:val="swiss"/>
    <w:pitch w:val="variable"/>
    <w:sig w:usb0="00000001" w:usb1="00000000" w:usb2="00000000" w:usb3="00000000" w:csb0="0000009F" w:csb1="00000000"/>
  </w:font>
  <w:font w:name="Manrope Medium">
    <w:panose1 w:val="00000000000000000000"/>
    <w:charset w:val="00"/>
    <w:family w:val="auto"/>
    <w:pitch w:val="variable"/>
    <w:sig w:usb0="A00002BF" w:usb1="5000206B" w:usb2="00000000" w:usb3="00000000" w:csb0="0000019F" w:csb1="00000000"/>
  </w:font>
  <w:font w:name="Unbounded SemiBold">
    <w:panose1 w:val="00000000000000000000"/>
    <w:charset w:val="00"/>
    <w:family w:val="auto"/>
    <w:pitch w:val="variable"/>
    <w:sig w:usb0="A00002DF" w:usb1="00000063"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0EA"/>
    <w:rsid w:val="003842A2"/>
    <w:rsid w:val="003A1FF6"/>
    <w:rsid w:val="004C1DD8"/>
    <w:rsid w:val="00CE30EA"/>
    <w:rsid w:val="00E517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30EA"/>
    <w:rPr>
      <w:color w:val="808080"/>
    </w:rPr>
  </w:style>
  <w:style w:type="paragraph" w:customStyle="1" w:styleId="1AB5FB0265C54680A7D29FEE060A0193">
    <w:name w:val="1AB5FB0265C54680A7D29FEE060A0193"/>
    <w:rsid w:val="00CE30EA"/>
  </w:style>
  <w:style w:type="paragraph" w:customStyle="1" w:styleId="D98D5E028577474EAFD07FA0F28E461F">
    <w:name w:val="D98D5E028577474EAFD07FA0F28E461F"/>
    <w:rsid w:val="00CE30EA"/>
  </w:style>
  <w:style w:type="paragraph" w:customStyle="1" w:styleId="38071452177C4DD2AD3758A2835225D9">
    <w:name w:val="38071452177C4DD2AD3758A2835225D9"/>
    <w:rsid w:val="00CE30EA"/>
  </w:style>
  <w:style w:type="paragraph" w:customStyle="1" w:styleId="4AE59AB9084F499DBECCE16255556F90">
    <w:name w:val="4AE59AB9084F499DBECCE16255556F90"/>
    <w:rsid w:val="00CE30EA"/>
  </w:style>
  <w:style w:type="paragraph" w:customStyle="1" w:styleId="4FCC8880A6334375AA552E1C277D5E87">
    <w:name w:val="4FCC8880A6334375AA552E1C277D5E87"/>
    <w:rsid w:val="00CE30EA"/>
  </w:style>
  <w:style w:type="paragraph" w:customStyle="1" w:styleId="4C497DB9636C424A8A72CBF921A587A4">
    <w:name w:val="4C497DB9636C424A8A72CBF921A587A4"/>
    <w:rsid w:val="00CE30EA"/>
  </w:style>
  <w:style w:type="paragraph" w:customStyle="1" w:styleId="605F1ECFAB7D4C0F9F609AED6393A8EA">
    <w:name w:val="605F1ECFAB7D4C0F9F609AED6393A8EA"/>
    <w:rsid w:val="00CE30EA"/>
  </w:style>
  <w:style w:type="paragraph" w:customStyle="1" w:styleId="ADF1C778549B4ED4B803958E950D48C6">
    <w:name w:val="ADF1C778549B4ED4B803958E950D48C6"/>
    <w:rsid w:val="00CE30EA"/>
  </w:style>
  <w:style w:type="paragraph" w:customStyle="1" w:styleId="6480E318A7B049469C174085147DE939">
    <w:name w:val="6480E318A7B049469C174085147DE939"/>
    <w:rsid w:val="00CE30EA"/>
  </w:style>
  <w:style w:type="paragraph" w:customStyle="1" w:styleId="9BC8D06E4E73446DB317A9354C159E48">
    <w:name w:val="9BC8D06E4E73446DB317A9354C159E48"/>
    <w:rsid w:val="00CE30EA"/>
  </w:style>
  <w:style w:type="paragraph" w:customStyle="1" w:styleId="D047B60E1D7E44FBADC974C79551A8E9">
    <w:name w:val="D047B60E1D7E44FBADC974C79551A8E9"/>
    <w:rsid w:val="00CE30EA"/>
  </w:style>
  <w:style w:type="paragraph" w:customStyle="1" w:styleId="856E12355D424DE2B2DE521A80CB09CF">
    <w:name w:val="856E12355D424DE2B2DE521A80CB09CF"/>
    <w:rsid w:val="00CE30EA"/>
  </w:style>
  <w:style w:type="paragraph" w:customStyle="1" w:styleId="CE2C94C41D8F43A6B27D811EFC53F4E3">
    <w:name w:val="CE2C94C41D8F43A6B27D811EFC53F4E3"/>
    <w:rsid w:val="00CE30EA"/>
  </w:style>
  <w:style w:type="paragraph" w:customStyle="1" w:styleId="5A718C65583B4579A920FEF0DBDD0DC3">
    <w:name w:val="5A718C65583B4579A920FEF0DBDD0DC3"/>
    <w:rsid w:val="00CE30EA"/>
  </w:style>
  <w:style w:type="paragraph" w:customStyle="1" w:styleId="306BE5E7B94C4CD2A7C40F9A4F5B6C48">
    <w:name w:val="306BE5E7B94C4CD2A7C40F9A4F5B6C48"/>
    <w:rsid w:val="00CE30EA"/>
  </w:style>
  <w:style w:type="paragraph" w:customStyle="1" w:styleId="AFBDF8720E9744B58B0F3AB3DDB40340">
    <w:name w:val="AFBDF8720E9744B58B0F3AB3DDB40340"/>
    <w:rsid w:val="00CE30EA"/>
  </w:style>
  <w:style w:type="paragraph" w:customStyle="1" w:styleId="0E00254634524E0CBB3EDC9393D749D0">
    <w:name w:val="0E00254634524E0CBB3EDC9393D749D0"/>
    <w:rsid w:val="00CE30EA"/>
  </w:style>
  <w:style w:type="paragraph" w:customStyle="1" w:styleId="A47734284FBF422786EE7072C5645ED1">
    <w:name w:val="A47734284FBF422786EE7072C5645ED1"/>
    <w:rsid w:val="00CE30EA"/>
  </w:style>
  <w:style w:type="paragraph" w:customStyle="1" w:styleId="EC487EF2D652403BAF04CDF8EED68661">
    <w:name w:val="EC487EF2D652403BAF04CDF8EED68661"/>
    <w:rsid w:val="00CE30EA"/>
  </w:style>
  <w:style w:type="paragraph" w:customStyle="1" w:styleId="9B05A94ACF6A4FE28266E3D7A6C3C54E">
    <w:name w:val="9B05A94ACF6A4FE28266E3D7A6C3C54E"/>
    <w:rsid w:val="00CE30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019FA67A702645ACDEACE61D468A4C" ma:contentTypeVersion="14" ma:contentTypeDescription="Create a new document." ma:contentTypeScope="" ma:versionID="8b646925aaf2feff9f85c28d01013ea2">
  <xsd:schema xmlns:xsd="http://www.w3.org/2001/XMLSchema" xmlns:xs="http://www.w3.org/2001/XMLSchema" xmlns:p="http://schemas.microsoft.com/office/2006/metadata/properties" xmlns:ns2="b9c3da8b-b1d8-4002-881e-0d9b2ab4b3c0" xmlns:ns3="3fd21744-9a40-48ad-92e5-79c9c5b5bf67" targetNamespace="http://schemas.microsoft.com/office/2006/metadata/properties" ma:root="true" ma:fieldsID="099eb8b123dcc02571bccaedcae03e89" ns2:_="" ns3:_="">
    <xsd:import namespace="b9c3da8b-b1d8-4002-881e-0d9b2ab4b3c0"/>
    <xsd:import namespace="3fd21744-9a40-48ad-92e5-79c9c5b5bf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c3da8b-b1d8-4002-881e-0d9b2ab4b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458f1ba-3cea-4326-b59a-ae8c132c969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d21744-9a40-48ad-92e5-79c9c5b5bf6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79a2069-6005-41a4-8e7d-4ef955c276cf}" ma:internalName="TaxCatchAll" ma:showField="CatchAllData" ma:web="3fd21744-9a40-48ad-92e5-79c9c5b5bf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fd21744-9a40-48ad-92e5-79c9c5b5bf67" xsi:nil="true"/>
    <lcf76f155ced4ddcb4097134ff3c332f xmlns="b9c3da8b-b1d8-4002-881e-0d9b2ab4b3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8C400F-D06D-46C2-A5D1-8B834E2AE3AE}">
  <ds:schemaRefs>
    <ds:schemaRef ds:uri="http://schemas.microsoft.com/sharepoint/v3/contenttype/forms"/>
  </ds:schemaRefs>
</ds:datastoreItem>
</file>

<file path=customXml/itemProps2.xml><?xml version="1.0" encoding="utf-8"?>
<ds:datastoreItem xmlns:ds="http://schemas.openxmlformats.org/officeDocument/2006/customXml" ds:itemID="{72BDB272-15D6-49AE-9E60-2EA86E325934}"/>
</file>

<file path=customXml/itemProps3.xml><?xml version="1.0" encoding="utf-8"?>
<ds:datastoreItem xmlns:ds="http://schemas.openxmlformats.org/officeDocument/2006/customXml" ds:itemID="{87EFA5A9-F096-4686-80D4-6A7C6EED1F25}">
  <ds:schemaRefs>
    <ds:schemaRef ds:uri="http://schemas.openxmlformats.org/officeDocument/2006/bibliography"/>
  </ds:schemaRefs>
</ds:datastoreItem>
</file>

<file path=customXml/itemProps4.xml><?xml version="1.0" encoding="utf-8"?>
<ds:datastoreItem xmlns:ds="http://schemas.openxmlformats.org/officeDocument/2006/customXml" ds:itemID="{1D88A7E1-9E7B-4B13-A4B0-6A3E8731C611}">
  <ds:schemaRefs>
    <ds:schemaRef ds:uri="http://schemas.microsoft.com/office/2006/metadata/properties"/>
    <ds:schemaRef ds:uri="http://schemas.microsoft.com/office/infopath/2007/PartnerControls"/>
    <ds:schemaRef ds:uri="a9f37247-2702-46e2-ae6c-24eca023c22c"/>
    <ds:schemaRef ds:uri="9febc0bd-8d12-4e03-944b-03a3ce649112"/>
  </ds:schemaRefs>
</ds:datastoreItem>
</file>

<file path=docProps/app.xml><?xml version="1.0" encoding="utf-8"?>
<Properties xmlns="http://schemas.openxmlformats.org/officeDocument/2006/extended-properties" xmlns:vt="http://schemas.openxmlformats.org/officeDocument/2006/docPropsVTypes">
  <Template>Test 2</Template>
  <TotalTime>42</TotalTime>
  <Pages>5</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Cure Cancer Collaboration Thank you</vt:lpstr>
    </vt:vector>
  </TitlesOfParts>
  <Company>ESiT Pty Limited</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Cure Cancer Collaboration Thank you</dc:title>
  <dc:subject/>
  <dc:creator>Steph Scallion</dc:creator>
  <cp:keywords/>
  <cp:lastModifiedBy>Steph Scallion</cp:lastModifiedBy>
  <cp:revision>34</cp:revision>
  <cp:lastPrinted>2016-07-14T05:09:00Z</cp:lastPrinted>
  <dcterms:created xsi:type="dcterms:W3CDTF">2024-02-19T23:31:00Z</dcterms:created>
  <dcterms:modified xsi:type="dcterms:W3CDTF">2024-02-21T05:25:00Z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mitName">
    <vt:lpwstr>NewTemplate</vt:lpwstr>
  </property>
  <property fmtid="{D5CDD505-2E9C-101B-9397-08002B2CF9AE}" pid="3" name="MailingID">
    <vt:lpwstr>M2039</vt:lpwstr>
  </property>
  <property fmtid="{D5CDD505-2E9C-101B-9397-08002B2CF9AE}" pid="4" name="MergeWhereClause1">
    <vt:lpwstr>MAILINGDETAIL.ADMITNAME = 'M2039' AND MAILINGDETAIL.MAILSENT = 0 AND (MAILINGDETAIL.DONOTMAIL = 0 OR MAILINGDETAIL.DONOTMAIL Is Null) AND ((MAILINGDETAIL.ADDRESSLINE1 IS NOT NULL AND MAILINGDETAIL.ADDRESSLINE1&lt;&gt;'') OR (MAILINGDETAIL.ADDRESSLINE2 IS NOT NU</vt:lpwstr>
  </property>
  <property fmtid="{D5CDD505-2E9C-101B-9397-08002B2CF9AE}" pid="5" name="MergeWhereClause2">
    <vt:lpwstr>LL AND MAILINGDETAIL.ADDRESSLINE2&lt;&gt;'')) AND (  MAILINGDETAIL.PREFERREDMETHOD IS NULL OR MAILINGDETAIL.PREFERREDMETHOD='')</vt:lpwstr>
  </property>
  <property fmtid="{D5CDD505-2E9C-101B-9397-08002B2CF9AE}" pid="6" name="SegmentClause">
    <vt:lpwstr/>
  </property>
  <property fmtid="{D5CDD505-2E9C-101B-9397-08002B2CF9AE}" pid="7" name="MailingSubject">
    <vt:lpwstr>Receipt Letters for Batch B02940</vt:lpwstr>
  </property>
  <property fmtid="{D5CDD505-2E9C-101B-9397-08002B2CF9AE}" pid="8" name="Mailing">
    <vt:lpwstr>Yes</vt:lpwstr>
  </property>
  <property fmtid="{D5CDD505-2E9C-101B-9397-08002B2CF9AE}" pid="9" name="Logged">
    <vt:lpwstr>No</vt:lpwstr>
  </property>
  <property fmtid="{D5CDD505-2E9C-101B-9397-08002B2CF9AE}" pid="10" name="ContentTypeId">
    <vt:lpwstr>0x0101005E019FA67A702645ACDEACE61D468A4C</vt:lpwstr>
  </property>
</Properties>
</file>